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BAA11" w14:textId="06E7710D" w:rsidR="00AB5C9C" w:rsidRPr="000B45B2" w:rsidRDefault="0003181F" w:rsidP="000B45B2">
      <w:pPr>
        <w:spacing w:before="240"/>
        <w:ind w:left="-1800" w:right="-1765"/>
        <w:rPr>
          <w:vertAlign w:val="subscript"/>
        </w:rPr>
      </w:pPr>
      <w:r w:rsidRPr="0003181F">
        <w:rPr>
          <w:noProof/>
          <w:vertAlign w:val="subscript"/>
        </w:rPr>
        <mc:AlternateContent>
          <mc:Choice Requires="wps">
            <w:drawing>
              <wp:anchor distT="0" distB="0" distL="114300" distR="114300" simplePos="0" relativeHeight="251659264" behindDoc="0" locked="0" layoutInCell="1" allowOverlap="1" wp14:anchorId="671830A1" wp14:editId="3FF86C80">
                <wp:simplePos x="0" y="0"/>
                <wp:positionH relativeFrom="column">
                  <wp:posOffset>-571500</wp:posOffset>
                </wp:positionH>
                <wp:positionV relativeFrom="paragraph">
                  <wp:posOffset>800100</wp:posOffset>
                </wp:positionV>
                <wp:extent cx="6546215" cy="82289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22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7452A" w14:textId="77777777" w:rsidR="005534A1" w:rsidRDefault="005534A1" w:rsidP="005534A1">
                            <w:pPr>
                              <w:rPr>
                                <w:rFonts w:ascii="Calibri" w:eastAsia="Calibri" w:hAnsi="Calibri" w:cs="Times New Roman"/>
                                <w:sz w:val="23"/>
                                <w:szCs w:val="23"/>
                                <w:lang w:val="en-GB"/>
                              </w:rPr>
                            </w:pPr>
                          </w:p>
                          <w:p w14:paraId="6CD52DDA" w14:textId="77777777" w:rsidR="005534A1" w:rsidRPr="009E173D" w:rsidRDefault="005534A1" w:rsidP="00076B16">
                            <w:pPr>
                              <w:jc w:val="both"/>
                              <w:rPr>
                                <w:rFonts w:ascii="Calibri" w:eastAsia="Calibri" w:hAnsi="Calibri" w:cs="Times New Roman"/>
                                <w:sz w:val="23"/>
                                <w:szCs w:val="23"/>
                                <w:lang w:val="en-GB"/>
                              </w:rPr>
                            </w:pPr>
                            <w:r w:rsidRPr="0026472E">
                              <w:rPr>
                                <w:rFonts w:ascii="Calibri" w:eastAsia="Calibri" w:hAnsi="Calibri" w:cs="Times New Roman"/>
                                <w:sz w:val="23"/>
                                <w:szCs w:val="23"/>
                                <w:lang w:val="en-GB"/>
                              </w:rPr>
                              <w:t>Dear Parents/Carers</w:t>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sidRPr="00076B16">
                              <w:rPr>
                                <w:rFonts w:ascii="Calibri" w:eastAsia="Calibri" w:hAnsi="Calibri" w:cs="Times New Roman"/>
                                <w:sz w:val="23"/>
                                <w:szCs w:val="23"/>
                                <w:lang w:val="en-GB"/>
                              </w:rPr>
                              <w:t>Monday 14th January 2019</w:t>
                            </w:r>
                          </w:p>
                          <w:p w14:paraId="494CFCFB" w14:textId="77777777" w:rsidR="005534A1" w:rsidRPr="009E173D" w:rsidRDefault="005534A1" w:rsidP="00076B16">
                            <w:pPr>
                              <w:jc w:val="both"/>
                              <w:rPr>
                                <w:rFonts w:ascii="Calibri" w:eastAsia="Calibri" w:hAnsi="Calibri" w:cs="Times New Roman"/>
                                <w:sz w:val="23"/>
                                <w:szCs w:val="23"/>
                                <w:lang w:val="en-GB"/>
                              </w:rPr>
                            </w:pPr>
                          </w:p>
                          <w:p w14:paraId="2991FB88" w14:textId="77777777" w:rsidR="005534A1" w:rsidRPr="009E173D" w:rsidRDefault="005534A1" w:rsidP="00076B16">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ACADEMY CONVERSION / MULTI ACADEMY TRUST</w:t>
                            </w:r>
                          </w:p>
                          <w:p w14:paraId="606B5BC8" w14:textId="77777777" w:rsidR="005534A1" w:rsidRPr="009E173D" w:rsidRDefault="005534A1" w:rsidP="00076B16">
                            <w:pPr>
                              <w:jc w:val="both"/>
                              <w:rPr>
                                <w:rFonts w:ascii="Calibri" w:eastAsia="Calibri" w:hAnsi="Calibri" w:cs="Times New Roman"/>
                                <w:sz w:val="23"/>
                                <w:szCs w:val="23"/>
                                <w:lang w:val="en-GB"/>
                              </w:rPr>
                            </w:pPr>
                          </w:p>
                          <w:p w14:paraId="11ACFD86" w14:textId="77777777" w:rsidR="005534A1" w:rsidRPr="009E173D"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 xml:space="preserve">Kingsfield First School is currently a Foundation Trust school and a member of the Biddulph Partnership Trust. Approximately a year ago the Governing Body started to think about the benefits of conversion to Academy status and began to consult with key stakeholders. </w:t>
                            </w:r>
                          </w:p>
                          <w:p w14:paraId="3486A671" w14:textId="77777777" w:rsidR="005534A1" w:rsidRPr="009E173D" w:rsidRDefault="005534A1" w:rsidP="005534A1">
                            <w:pPr>
                              <w:jc w:val="both"/>
                              <w:rPr>
                                <w:rFonts w:ascii="Calibri" w:eastAsia="Calibri" w:hAnsi="Calibri" w:cs="Times New Roman"/>
                                <w:sz w:val="23"/>
                                <w:szCs w:val="23"/>
                                <w:lang w:val="en-GB"/>
                              </w:rPr>
                            </w:pPr>
                          </w:p>
                          <w:p w14:paraId="2CAC0FB3" w14:textId="77777777" w:rsidR="005534A1" w:rsidRPr="009E173D"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We now believe that not only is it the right time to convert the school’s status, it is indeed necessary in order to safeguard the identity and ethos of the school. Due to the political agenda that all schools will become an academy we feel that we need to take action now in order to allow us to be in control of the future of the school.</w:t>
                            </w:r>
                          </w:p>
                          <w:p w14:paraId="5FE306EA" w14:textId="77777777" w:rsidR="005534A1" w:rsidRPr="009E173D" w:rsidRDefault="005534A1" w:rsidP="005534A1">
                            <w:pPr>
                              <w:jc w:val="both"/>
                              <w:rPr>
                                <w:rFonts w:ascii="Calibri" w:eastAsia="Calibri" w:hAnsi="Calibri" w:cs="Times New Roman"/>
                                <w:sz w:val="23"/>
                                <w:szCs w:val="23"/>
                                <w:lang w:val="en-GB"/>
                              </w:rPr>
                            </w:pPr>
                          </w:p>
                          <w:p w14:paraId="238D2463" w14:textId="54451779" w:rsidR="005534A1" w:rsidRPr="00076B16"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 xml:space="preserve">As an Academy our funding would change slightly as it would come directly from the </w:t>
                            </w:r>
                            <w:proofErr w:type="spellStart"/>
                            <w:r w:rsidRPr="009E173D">
                              <w:rPr>
                                <w:rFonts w:ascii="Calibri" w:eastAsia="Calibri" w:hAnsi="Calibri" w:cs="Times New Roman"/>
                                <w:sz w:val="23"/>
                                <w:szCs w:val="23"/>
                                <w:lang w:val="en-GB"/>
                              </w:rPr>
                              <w:t>DfE</w:t>
                            </w:r>
                            <w:proofErr w:type="spellEnd"/>
                            <w:r w:rsidRPr="009E173D">
                              <w:rPr>
                                <w:rFonts w:ascii="Calibri" w:eastAsia="Calibri" w:hAnsi="Calibri" w:cs="Times New Roman"/>
                                <w:sz w:val="23"/>
                                <w:szCs w:val="23"/>
                                <w:lang w:val="en-GB"/>
                              </w:rPr>
                              <w:t xml:space="preserve"> rather </w:t>
                            </w:r>
                            <w:r w:rsidRPr="00076B16">
                              <w:rPr>
                                <w:rFonts w:ascii="Calibri" w:eastAsia="Calibri" w:hAnsi="Calibri" w:cs="Times New Roman"/>
                                <w:sz w:val="23"/>
                                <w:szCs w:val="23"/>
                                <w:lang w:val="en-GB"/>
                              </w:rPr>
                              <w:t xml:space="preserve">than the Local Authority. We would join over 5000 other schools that have successfully converted and be in a better position to manage the school in the way we want and the way we need to in order to continue providing a nurture based education with the absolute best value-added learning experiences possible. Equally as important to consider is the real risk of not converting and being ultimately forced to join another Academy chain or Multi Academy Trust (MAT); one who more than likely does not share our values and ethos. The only way </w:t>
                            </w:r>
                            <w:r w:rsidR="006B0609">
                              <w:rPr>
                                <w:rFonts w:ascii="Calibri" w:eastAsia="Calibri" w:hAnsi="Calibri" w:cs="Times New Roman"/>
                                <w:sz w:val="23"/>
                                <w:szCs w:val="23"/>
                                <w:lang w:val="en-GB"/>
                              </w:rPr>
                              <w:t>Kingsfield</w:t>
                            </w:r>
                            <w:bookmarkStart w:id="0" w:name="_GoBack"/>
                            <w:bookmarkEnd w:id="0"/>
                            <w:r w:rsidRPr="00076B16">
                              <w:rPr>
                                <w:rFonts w:ascii="Calibri" w:eastAsia="Calibri" w:hAnsi="Calibri" w:cs="Times New Roman"/>
                                <w:sz w:val="23"/>
                                <w:szCs w:val="23"/>
                                <w:lang w:val="en-GB"/>
                              </w:rPr>
                              <w:t xml:space="preserve"> First School is currently able to convert is to join a MAT of our choosing or create our own.</w:t>
                            </w:r>
                          </w:p>
                          <w:p w14:paraId="78B9BA96" w14:textId="77777777" w:rsidR="005534A1" w:rsidRPr="00076B16" w:rsidRDefault="005534A1" w:rsidP="005534A1">
                            <w:pPr>
                              <w:jc w:val="both"/>
                              <w:rPr>
                                <w:rFonts w:ascii="Calibri" w:eastAsia="Calibri" w:hAnsi="Calibri" w:cs="Times New Roman"/>
                                <w:sz w:val="23"/>
                                <w:szCs w:val="23"/>
                                <w:lang w:val="en-GB"/>
                              </w:rPr>
                            </w:pPr>
                          </w:p>
                          <w:p w14:paraId="0837F76B" w14:textId="77777777" w:rsidR="005534A1" w:rsidRPr="00076B16" w:rsidRDefault="005534A1" w:rsidP="005534A1">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After a speaking with other local MAT’s we have decided to create the Children First Learning Partnership which includes Reginald Mitchell Primary, Oxhey First and Knypersley First who we already have very strong collaborative relationships with.</w:t>
                            </w:r>
                          </w:p>
                          <w:p w14:paraId="661B7F23" w14:textId="77777777" w:rsidR="005534A1" w:rsidRPr="00076B16" w:rsidRDefault="005534A1" w:rsidP="005534A1">
                            <w:pPr>
                              <w:jc w:val="both"/>
                              <w:rPr>
                                <w:rFonts w:ascii="Calibri" w:eastAsia="Calibri" w:hAnsi="Calibri" w:cs="Times New Roman"/>
                                <w:sz w:val="23"/>
                                <w:szCs w:val="23"/>
                                <w:lang w:val="en-GB"/>
                              </w:rPr>
                            </w:pPr>
                          </w:p>
                          <w:p w14:paraId="47E9558E" w14:textId="4E4CC8C5"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Part of the Academy conversion process is for us to consult with you as parents. We want to hear your suggestions and opinions. Pleas</w:t>
                            </w:r>
                            <w:r w:rsidR="00076B16">
                              <w:rPr>
                                <w:rFonts w:ascii="Calibri" w:eastAsia="Calibri" w:hAnsi="Calibri" w:cs="Times New Roman"/>
                                <w:sz w:val="23"/>
                                <w:szCs w:val="23"/>
                                <w:lang w:val="en-GB"/>
                              </w:rPr>
                              <w:t>e visit the school’s website at</w:t>
                            </w:r>
                            <w:r w:rsidRPr="00076B16">
                              <w:rPr>
                                <w:rFonts w:ascii="Calibri" w:eastAsia="Calibri" w:hAnsi="Calibri" w:cs="Times New Roman"/>
                                <w:sz w:val="23"/>
                                <w:szCs w:val="23"/>
                                <w:lang w:val="en-GB"/>
                              </w:rPr>
                              <w:t xml:space="preserve"> </w:t>
                            </w:r>
                            <w:hyperlink r:id="rId8" w:history="1">
                              <w:r w:rsidRPr="00076B16">
                                <w:rPr>
                                  <w:rFonts w:ascii="Calibri" w:eastAsia="Calibri" w:hAnsi="Calibri"/>
                                </w:rPr>
                                <w:t>www.kingsfield.staffs.sch.uk</w:t>
                              </w:r>
                            </w:hyperlink>
                            <w:r w:rsidRPr="00076B16">
                              <w:rPr>
                                <w:rFonts w:ascii="Calibri" w:eastAsia="Calibri" w:hAnsi="Calibri" w:cs="Times New Roman"/>
                                <w:sz w:val="23"/>
                                <w:szCs w:val="23"/>
                                <w:lang w:val="en-GB"/>
                              </w:rPr>
                              <w:t xml:space="preserve"> where you’ll find a Frequently Asked Questions document. Please can I ask you to read this and, if you</w:t>
                            </w:r>
                            <w:r w:rsidR="00076B16">
                              <w:rPr>
                                <w:rFonts w:ascii="Calibri" w:eastAsia="Calibri" w:hAnsi="Calibri" w:cs="Times New Roman"/>
                                <w:sz w:val="23"/>
                                <w:szCs w:val="23"/>
                                <w:lang w:val="en-GB"/>
                              </w:rPr>
                              <w:t xml:space="preserve"> have any other questions email</w:t>
                            </w:r>
                            <w:r w:rsidRPr="00076B16">
                              <w:rPr>
                                <w:rFonts w:ascii="Calibri" w:eastAsia="Calibri" w:hAnsi="Calibri" w:cs="Times New Roman"/>
                                <w:sz w:val="23"/>
                                <w:szCs w:val="23"/>
                                <w:lang w:val="en-GB"/>
                              </w:rPr>
                              <w:t xml:space="preserve"> consultation@childrenfirstlp.org.uk as soon as p</w:t>
                            </w:r>
                            <w:r w:rsidR="00076B16">
                              <w:rPr>
                                <w:rFonts w:ascii="Calibri" w:eastAsia="Calibri" w:hAnsi="Calibri" w:cs="Times New Roman"/>
                                <w:sz w:val="23"/>
                                <w:szCs w:val="23"/>
                                <w:lang w:val="en-GB"/>
                              </w:rPr>
                              <w:t>ossible, consultation closes at</w:t>
                            </w:r>
                            <w:r w:rsidRPr="00076B16">
                              <w:rPr>
                                <w:rFonts w:ascii="Calibri" w:eastAsia="Calibri" w:hAnsi="Calibri" w:cs="Times New Roman"/>
                                <w:sz w:val="23"/>
                                <w:szCs w:val="23"/>
                                <w:lang w:val="en-GB"/>
                              </w:rPr>
                              <w:t xml:space="preserve"> 12 noon on Monday 28th January 2019.   If you’d like a hard copy of this document please call in at the school office and a copy will be printed for you. </w:t>
                            </w:r>
                          </w:p>
                          <w:p w14:paraId="5D83FB61" w14:textId="77777777" w:rsidR="005534A1" w:rsidRPr="00076B16" w:rsidRDefault="005534A1" w:rsidP="005534A1">
                            <w:pPr>
                              <w:jc w:val="both"/>
                              <w:rPr>
                                <w:rFonts w:ascii="Calibri" w:eastAsia="Calibri" w:hAnsi="Calibri" w:cs="Times New Roman"/>
                                <w:sz w:val="23"/>
                                <w:szCs w:val="23"/>
                                <w:lang w:val="en-GB"/>
                              </w:rPr>
                            </w:pPr>
                          </w:p>
                          <w:p w14:paraId="2B4FAD6D" w14:textId="77777777" w:rsidR="005534A1" w:rsidRPr="00076B16" w:rsidRDefault="005534A1" w:rsidP="005534A1">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In order to continue ensure that Kingsfield First School continues with its current ethos and is able to remain as a community school for all our children both now and in the future, I firmly believe that conversion to Academy status as part of our own Multi Academy Trust represents the best course of action for our school.</w:t>
                            </w:r>
                          </w:p>
                          <w:p w14:paraId="2ABD0BBC" w14:textId="77777777" w:rsidR="005534A1" w:rsidRPr="00076B16" w:rsidRDefault="005534A1" w:rsidP="005534A1">
                            <w:pPr>
                              <w:jc w:val="both"/>
                              <w:rPr>
                                <w:rFonts w:ascii="Calibri" w:eastAsia="Calibri" w:hAnsi="Calibri" w:cs="Times New Roman"/>
                                <w:sz w:val="23"/>
                                <w:szCs w:val="23"/>
                                <w:lang w:val="en-GB"/>
                              </w:rPr>
                            </w:pPr>
                          </w:p>
                          <w:p w14:paraId="3177FCAC"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Yours sincerely,</w:t>
                            </w:r>
                          </w:p>
                          <w:p w14:paraId="63251000" w14:textId="77777777" w:rsidR="005534A1" w:rsidRPr="00076B16" w:rsidRDefault="005534A1" w:rsidP="00076B16">
                            <w:pPr>
                              <w:jc w:val="both"/>
                              <w:rPr>
                                <w:rFonts w:ascii="Calibri" w:eastAsia="Calibri" w:hAnsi="Calibri" w:cs="Times New Roman"/>
                                <w:sz w:val="23"/>
                                <w:szCs w:val="23"/>
                                <w:lang w:val="en-GB"/>
                              </w:rPr>
                            </w:pPr>
                          </w:p>
                          <w:p w14:paraId="1FE3AEB6" w14:textId="77777777" w:rsidR="005534A1" w:rsidRPr="00076B16" w:rsidRDefault="005534A1" w:rsidP="00076B16">
                            <w:pPr>
                              <w:jc w:val="both"/>
                              <w:rPr>
                                <w:rFonts w:ascii="Calibri" w:eastAsia="Calibri" w:hAnsi="Calibri" w:cs="Times New Roman"/>
                                <w:sz w:val="23"/>
                                <w:szCs w:val="23"/>
                                <w:lang w:val="en-GB"/>
                              </w:rPr>
                            </w:pPr>
                          </w:p>
                          <w:p w14:paraId="7CB2465E" w14:textId="77777777" w:rsidR="005534A1" w:rsidRPr="00076B16" w:rsidRDefault="005534A1" w:rsidP="00076B16">
                            <w:pPr>
                              <w:jc w:val="both"/>
                              <w:rPr>
                                <w:rFonts w:ascii="Calibri" w:eastAsia="Calibri" w:hAnsi="Calibri" w:cs="Times New Roman"/>
                                <w:sz w:val="23"/>
                                <w:szCs w:val="23"/>
                                <w:lang w:val="en-GB"/>
                              </w:rPr>
                            </w:pPr>
                          </w:p>
                          <w:p w14:paraId="5E428493"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Mrs N. Chell</w:t>
                            </w:r>
                          </w:p>
                          <w:p w14:paraId="38E4E221"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Chair of Governors</w:t>
                            </w:r>
                          </w:p>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8C07089" w14:textId="77777777" w:rsidR="00F86A10" w:rsidRPr="0003181F" w:rsidRDefault="00F86A10" w:rsidP="00E14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63pt;width:515.45pt;height:6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" filled="f" stroked="f">
                <v:textbox>
                  <w:txbxContent>
                    <w:p w14:paraId="3867452A" w14:textId="77777777" w:rsidR="005534A1" w:rsidRDefault="005534A1" w:rsidP="005534A1">
                      <w:pPr>
                        <w:rPr>
                          <w:rFonts w:ascii="Calibri" w:eastAsia="Calibri" w:hAnsi="Calibri" w:cs="Times New Roman"/>
                          <w:sz w:val="23"/>
                          <w:szCs w:val="23"/>
                          <w:lang w:val="en-GB"/>
                        </w:rPr>
                      </w:pPr>
                    </w:p>
                    <w:p w14:paraId="6CD52DDA" w14:textId="77777777" w:rsidR="005534A1" w:rsidRPr="009E173D" w:rsidRDefault="005534A1" w:rsidP="00076B16">
                      <w:pPr>
                        <w:jc w:val="both"/>
                        <w:rPr>
                          <w:rFonts w:ascii="Calibri" w:eastAsia="Calibri" w:hAnsi="Calibri" w:cs="Times New Roman"/>
                          <w:sz w:val="23"/>
                          <w:szCs w:val="23"/>
                          <w:lang w:val="en-GB"/>
                        </w:rPr>
                      </w:pPr>
                      <w:r w:rsidRPr="0026472E">
                        <w:rPr>
                          <w:rFonts w:ascii="Calibri" w:eastAsia="Calibri" w:hAnsi="Calibri" w:cs="Times New Roman"/>
                          <w:sz w:val="23"/>
                          <w:szCs w:val="23"/>
                          <w:lang w:val="en-GB"/>
                        </w:rPr>
                        <w:t>Dear Parents/Carers</w:t>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Pr>
                          <w:rFonts w:ascii="Calibri" w:eastAsia="Calibri" w:hAnsi="Calibri" w:cs="Times New Roman"/>
                          <w:sz w:val="23"/>
                          <w:szCs w:val="23"/>
                          <w:lang w:val="en-GB"/>
                        </w:rPr>
                        <w:tab/>
                      </w:r>
                      <w:r w:rsidRPr="00076B16">
                        <w:rPr>
                          <w:rFonts w:ascii="Calibri" w:eastAsia="Calibri" w:hAnsi="Calibri" w:cs="Times New Roman"/>
                          <w:sz w:val="23"/>
                          <w:szCs w:val="23"/>
                          <w:lang w:val="en-GB"/>
                        </w:rPr>
                        <w:t>Monday 14th January 2019</w:t>
                      </w:r>
                    </w:p>
                    <w:p w14:paraId="494CFCFB" w14:textId="77777777" w:rsidR="005534A1" w:rsidRPr="009E173D" w:rsidRDefault="005534A1" w:rsidP="00076B16">
                      <w:pPr>
                        <w:jc w:val="both"/>
                        <w:rPr>
                          <w:rFonts w:ascii="Calibri" w:eastAsia="Calibri" w:hAnsi="Calibri" w:cs="Times New Roman"/>
                          <w:sz w:val="23"/>
                          <w:szCs w:val="23"/>
                          <w:lang w:val="en-GB"/>
                        </w:rPr>
                      </w:pPr>
                    </w:p>
                    <w:p w14:paraId="2991FB88" w14:textId="77777777" w:rsidR="005534A1" w:rsidRPr="009E173D" w:rsidRDefault="005534A1" w:rsidP="00076B16">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ACADEMY CONVERSION / MULTI ACADEMY TRUST</w:t>
                      </w:r>
                    </w:p>
                    <w:p w14:paraId="606B5BC8" w14:textId="77777777" w:rsidR="005534A1" w:rsidRPr="009E173D" w:rsidRDefault="005534A1" w:rsidP="00076B16">
                      <w:pPr>
                        <w:jc w:val="both"/>
                        <w:rPr>
                          <w:rFonts w:ascii="Calibri" w:eastAsia="Calibri" w:hAnsi="Calibri" w:cs="Times New Roman"/>
                          <w:sz w:val="23"/>
                          <w:szCs w:val="23"/>
                          <w:lang w:val="en-GB"/>
                        </w:rPr>
                      </w:pPr>
                    </w:p>
                    <w:p w14:paraId="11ACFD86" w14:textId="77777777" w:rsidR="005534A1" w:rsidRPr="009E173D"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 xml:space="preserve">Kingsfield First School is currently a Foundation Trust school and a member of the Biddulph Partnership Trust. Approximately a year ago the Governing Body started to think about the benefits of conversion to Academy status and began to consult with key stakeholders. </w:t>
                      </w:r>
                    </w:p>
                    <w:p w14:paraId="3486A671" w14:textId="77777777" w:rsidR="005534A1" w:rsidRPr="009E173D" w:rsidRDefault="005534A1" w:rsidP="005534A1">
                      <w:pPr>
                        <w:jc w:val="both"/>
                        <w:rPr>
                          <w:rFonts w:ascii="Calibri" w:eastAsia="Calibri" w:hAnsi="Calibri" w:cs="Times New Roman"/>
                          <w:sz w:val="23"/>
                          <w:szCs w:val="23"/>
                          <w:lang w:val="en-GB"/>
                        </w:rPr>
                      </w:pPr>
                    </w:p>
                    <w:p w14:paraId="2CAC0FB3" w14:textId="77777777" w:rsidR="005534A1" w:rsidRPr="009E173D"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We now believe that not only is it the right time to convert the school’s status, it is indeed necessary in order to safeguard the identity and ethos of the school. Due to the political agenda that all schools will become an academy we feel that we need to take action now in order to allow us to be in control of the future of the school.</w:t>
                      </w:r>
                    </w:p>
                    <w:p w14:paraId="5FE306EA" w14:textId="77777777" w:rsidR="005534A1" w:rsidRPr="009E173D" w:rsidRDefault="005534A1" w:rsidP="005534A1">
                      <w:pPr>
                        <w:jc w:val="both"/>
                        <w:rPr>
                          <w:rFonts w:ascii="Calibri" w:eastAsia="Calibri" w:hAnsi="Calibri" w:cs="Times New Roman"/>
                          <w:sz w:val="23"/>
                          <w:szCs w:val="23"/>
                          <w:lang w:val="en-GB"/>
                        </w:rPr>
                      </w:pPr>
                    </w:p>
                    <w:p w14:paraId="238D2463" w14:textId="54451779" w:rsidR="005534A1" w:rsidRPr="00076B16" w:rsidRDefault="005534A1" w:rsidP="005534A1">
                      <w:pPr>
                        <w:jc w:val="both"/>
                        <w:rPr>
                          <w:rFonts w:ascii="Calibri" w:eastAsia="Calibri" w:hAnsi="Calibri" w:cs="Times New Roman"/>
                          <w:sz w:val="23"/>
                          <w:szCs w:val="23"/>
                          <w:lang w:val="en-GB"/>
                        </w:rPr>
                      </w:pPr>
                      <w:r w:rsidRPr="009E173D">
                        <w:rPr>
                          <w:rFonts w:ascii="Calibri" w:eastAsia="Calibri" w:hAnsi="Calibri" w:cs="Times New Roman"/>
                          <w:sz w:val="23"/>
                          <w:szCs w:val="23"/>
                          <w:lang w:val="en-GB"/>
                        </w:rPr>
                        <w:t xml:space="preserve">As an Academy our funding would change slightly as it would come directly from the </w:t>
                      </w:r>
                      <w:proofErr w:type="spellStart"/>
                      <w:r w:rsidRPr="009E173D">
                        <w:rPr>
                          <w:rFonts w:ascii="Calibri" w:eastAsia="Calibri" w:hAnsi="Calibri" w:cs="Times New Roman"/>
                          <w:sz w:val="23"/>
                          <w:szCs w:val="23"/>
                          <w:lang w:val="en-GB"/>
                        </w:rPr>
                        <w:t>DfE</w:t>
                      </w:r>
                      <w:proofErr w:type="spellEnd"/>
                      <w:r w:rsidRPr="009E173D">
                        <w:rPr>
                          <w:rFonts w:ascii="Calibri" w:eastAsia="Calibri" w:hAnsi="Calibri" w:cs="Times New Roman"/>
                          <w:sz w:val="23"/>
                          <w:szCs w:val="23"/>
                          <w:lang w:val="en-GB"/>
                        </w:rPr>
                        <w:t xml:space="preserve"> rather </w:t>
                      </w:r>
                      <w:r w:rsidRPr="00076B16">
                        <w:rPr>
                          <w:rFonts w:ascii="Calibri" w:eastAsia="Calibri" w:hAnsi="Calibri" w:cs="Times New Roman"/>
                          <w:sz w:val="23"/>
                          <w:szCs w:val="23"/>
                          <w:lang w:val="en-GB"/>
                        </w:rPr>
                        <w:t xml:space="preserve">than the Local Authority. We would join over 5000 other schools that have successfully converted and be in a better position to manage the school in the way we want and the way we need to in order to continue providing a nurture based education with the absolute best value-added learning experiences possible. Equally as important to consider is the real risk of not converting and being ultimately forced to join another Academy chain or Multi Academy Trust (MAT); one who more than likely does not share our values and ethos. The only way </w:t>
                      </w:r>
                      <w:r w:rsidR="006B0609">
                        <w:rPr>
                          <w:rFonts w:ascii="Calibri" w:eastAsia="Calibri" w:hAnsi="Calibri" w:cs="Times New Roman"/>
                          <w:sz w:val="23"/>
                          <w:szCs w:val="23"/>
                          <w:lang w:val="en-GB"/>
                        </w:rPr>
                        <w:t>Kingsfield</w:t>
                      </w:r>
                      <w:bookmarkStart w:id="1" w:name="_GoBack"/>
                      <w:bookmarkEnd w:id="1"/>
                      <w:r w:rsidRPr="00076B16">
                        <w:rPr>
                          <w:rFonts w:ascii="Calibri" w:eastAsia="Calibri" w:hAnsi="Calibri" w:cs="Times New Roman"/>
                          <w:sz w:val="23"/>
                          <w:szCs w:val="23"/>
                          <w:lang w:val="en-GB"/>
                        </w:rPr>
                        <w:t xml:space="preserve"> First School is currently able to convert is to join a MAT of our choosing or create our own.</w:t>
                      </w:r>
                    </w:p>
                    <w:p w14:paraId="78B9BA96" w14:textId="77777777" w:rsidR="005534A1" w:rsidRPr="00076B16" w:rsidRDefault="005534A1" w:rsidP="005534A1">
                      <w:pPr>
                        <w:jc w:val="both"/>
                        <w:rPr>
                          <w:rFonts w:ascii="Calibri" w:eastAsia="Calibri" w:hAnsi="Calibri" w:cs="Times New Roman"/>
                          <w:sz w:val="23"/>
                          <w:szCs w:val="23"/>
                          <w:lang w:val="en-GB"/>
                        </w:rPr>
                      </w:pPr>
                    </w:p>
                    <w:p w14:paraId="0837F76B" w14:textId="77777777" w:rsidR="005534A1" w:rsidRPr="00076B16" w:rsidRDefault="005534A1" w:rsidP="005534A1">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After a speaking with other local MAT’s we have decided to create the Children First Learning Partnership which includes Reginald Mitchell Primary, Oxhey First and Knypersley First who we already have very strong collaborative relationships with.</w:t>
                      </w:r>
                    </w:p>
                    <w:p w14:paraId="661B7F23" w14:textId="77777777" w:rsidR="005534A1" w:rsidRPr="00076B16" w:rsidRDefault="005534A1" w:rsidP="005534A1">
                      <w:pPr>
                        <w:jc w:val="both"/>
                        <w:rPr>
                          <w:rFonts w:ascii="Calibri" w:eastAsia="Calibri" w:hAnsi="Calibri" w:cs="Times New Roman"/>
                          <w:sz w:val="23"/>
                          <w:szCs w:val="23"/>
                          <w:lang w:val="en-GB"/>
                        </w:rPr>
                      </w:pPr>
                    </w:p>
                    <w:p w14:paraId="47E9558E" w14:textId="4E4CC8C5"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Part of the Academy conversion process is for us to consult with you as parents. We want to hear your suggestions and opinions. Pleas</w:t>
                      </w:r>
                      <w:r w:rsidR="00076B16">
                        <w:rPr>
                          <w:rFonts w:ascii="Calibri" w:eastAsia="Calibri" w:hAnsi="Calibri" w:cs="Times New Roman"/>
                          <w:sz w:val="23"/>
                          <w:szCs w:val="23"/>
                          <w:lang w:val="en-GB"/>
                        </w:rPr>
                        <w:t>e visit the school’s website at</w:t>
                      </w:r>
                      <w:r w:rsidRPr="00076B16">
                        <w:rPr>
                          <w:rFonts w:ascii="Calibri" w:eastAsia="Calibri" w:hAnsi="Calibri" w:cs="Times New Roman"/>
                          <w:sz w:val="23"/>
                          <w:szCs w:val="23"/>
                          <w:lang w:val="en-GB"/>
                        </w:rPr>
                        <w:t xml:space="preserve"> </w:t>
                      </w:r>
                      <w:hyperlink r:id="rId9" w:history="1">
                        <w:r w:rsidRPr="00076B16">
                          <w:rPr>
                            <w:rFonts w:ascii="Calibri" w:eastAsia="Calibri" w:hAnsi="Calibri"/>
                          </w:rPr>
                          <w:t>www.kingsfield.staffs.sch.uk</w:t>
                        </w:r>
                      </w:hyperlink>
                      <w:r w:rsidRPr="00076B16">
                        <w:rPr>
                          <w:rFonts w:ascii="Calibri" w:eastAsia="Calibri" w:hAnsi="Calibri" w:cs="Times New Roman"/>
                          <w:sz w:val="23"/>
                          <w:szCs w:val="23"/>
                          <w:lang w:val="en-GB"/>
                        </w:rPr>
                        <w:t xml:space="preserve"> where you’ll find a Frequently Asked Questions document. Please can I ask you to read this and, if you</w:t>
                      </w:r>
                      <w:r w:rsidR="00076B16">
                        <w:rPr>
                          <w:rFonts w:ascii="Calibri" w:eastAsia="Calibri" w:hAnsi="Calibri" w:cs="Times New Roman"/>
                          <w:sz w:val="23"/>
                          <w:szCs w:val="23"/>
                          <w:lang w:val="en-GB"/>
                        </w:rPr>
                        <w:t xml:space="preserve"> have any other questions email</w:t>
                      </w:r>
                      <w:r w:rsidRPr="00076B16">
                        <w:rPr>
                          <w:rFonts w:ascii="Calibri" w:eastAsia="Calibri" w:hAnsi="Calibri" w:cs="Times New Roman"/>
                          <w:sz w:val="23"/>
                          <w:szCs w:val="23"/>
                          <w:lang w:val="en-GB"/>
                        </w:rPr>
                        <w:t xml:space="preserve"> consultation@childrenfirstlp.org.uk as soon as p</w:t>
                      </w:r>
                      <w:r w:rsidR="00076B16">
                        <w:rPr>
                          <w:rFonts w:ascii="Calibri" w:eastAsia="Calibri" w:hAnsi="Calibri" w:cs="Times New Roman"/>
                          <w:sz w:val="23"/>
                          <w:szCs w:val="23"/>
                          <w:lang w:val="en-GB"/>
                        </w:rPr>
                        <w:t>ossible, consultation closes at</w:t>
                      </w:r>
                      <w:r w:rsidRPr="00076B16">
                        <w:rPr>
                          <w:rFonts w:ascii="Calibri" w:eastAsia="Calibri" w:hAnsi="Calibri" w:cs="Times New Roman"/>
                          <w:sz w:val="23"/>
                          <w:szCs w:val="23"/>
                          <w:lang w:val="en-GB"/>
                        </w:rPr>
                        <w:t xml:space="preserve"> 12 noon on Monday 28th January 2019.   If you’d like a hard copy of this document please call in at the school office and a copy will be printed for you. </w:t>
                      </w:r>
                    </w:p>
                    <w:p w14:paraId="5D83FB61" w14:textId="77777777" w:rsidR="005534A1" w:rsidRPr="00076B16" w:rsidRDefault="005534A1" w:rsidP="005534A1">
                      <w:pPr>
                        <w:jc w:val="both"/>
                        <w:rPr>
                          <w:rFonts w:ascii="Calibri" w:eastAsia="Calibri" w:hAnsi="Calibri" w:cs="Times New Roman"/>
                          <w:sz w:val="23"/>
                          <w:szCs w:val="23"/>
                          <w:lang w:val="en-GB"/>
                        </w:rPr>
                      </w:pPr>
                    </w:p>
                    <w:p w14:paraId="2B4FAD6D" w14:textId="77777777" w:rsidR="005534A1" w:rsidRPr="00076B16" w:rsidRDefault="005534A1" w:rsidP="005534A1">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In order to continue ensure that Kingsfield First School continues with its current ethos and is able to remain as a community school for all our children both now and in the future, I firmly believe that conversion to Academy status as part of our own Multi Academy Trust represents the best course of action for our school.</w:t>
                      </w:r>
                    </w:p>
                    <w:p w14:paraId="2ABD0BBC" w14:textId="77777777" w:rsidR="005534A1" w:rsidRPr="00076B16" w:rsidRDefault="005534A1" w:rsidP="005534A1">
                      <w:pPr>
                        <w:jc w:val="both"/>
                        <w:rPr>
                          <w:rFonts w:ascii="Calibri" w:eastAsia="Calibri" w:hAnsi="Calibri" w:cs="Times New Roman"/>
                          <w:sz w:val="23"/>
                          <w:szCs w:val="23"/>
                          <w:lang w:val="en-GB"/>
                        </w:rPr>
                      </w:pPr>
                    </w:p>
                    <w:p w14:paraId="3177FCAC"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Yours sincerely,</w:t>
                      </w:r>
                    </w:p>
                    <w:p w14:paraId="63251000" w14:textId="77777777" w:rsidR="005534A1" w:rsidRPr="00076B16" w:rsidRDefault="005534A1" w:rsidP="00076B16">
                      <w:pPr>
                        <w:jc w:val="both"/>
                        <w:rPr>
                          <w:rFonts w:ascii="Calibri" w:eastAsia="Calibri" w:hAnsi="Calibri" w:cs="Times New Roman"/>
                          <w:sz w:val="23"/>
                          <w:szCs w:val="23"/>
                          <w:lang w:val="en-GB"/>
                        </w:rPr>
                      </w:pPr>
                    </w:p>
                    <w:p w14:paraId="1FE3AEB6" w14:textId="77777777" w:rsidR="005534A1" w:rsidRPr="00076B16" w:rsidRDefault="005534A1" w:rsidP="00076B16">
                      <w:pPr>
                        <w:jc w:val="both"/>
                        <w:rPr>
                          <w:rFonts w:ascii="Calibri" w:eastAsia="Calibri" w:hAnsi="Calibri" w:cs="Times New Roman"/>
                          <w:sz w:val="23"/>
                          <w:szCs w:val="23"/>
                          <w:lang w:val="en-GB"/>
                        </w:rPr>
                      </w:pPr>
                    </w:p>
                    <w:p w14:paraId="7CB2465E" w14:textId="77777777" w:rsidR="005534A1" w:rsidRPr="00076B16" w:rsidRDefault="005534A1" w:rsidP="00076B16">
                      <w:pPr>
                        <w:jc w:val="both"/>
                        <w:rPr>
                          <w:rFonts w:ascii="Calibri" w:eastAsia="Calibri" w:hAnsi="Calibri" w:cs="Times New Roman"/>
                          <w:sz w:val="23"/>
                          <w:szCs w:val="23"/>
                          <w:lang w:val="en-GB"/>
                        </w:rPr>
                      </w:pPr>
                    </w:p>
                    <w:p w14:paraId="5E428493"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Mrs N. Chell</w:t>
                      </w:r>
                    </w:p>
                    <w:p w14:paraId="38E4E221" w14:textId="77777777" w:rsidR="005534A1" w:rsidRPr="00076B16" w:rsidRDefault="005534A1" w:rsidP="00076B16">
                      <w:pPr>
                        <w:jc w:val="both"/>
                        <w:rPr>
                          <w:rFonts w:ascii="Calibri" w:eastAsia="Calibri" w:hAnsi="Calibri" w:cs="Times New Roman"/>
                          <w:sz w:val="23"/>
                          <w:szCs w:val="23"/>
                          <w:lang w:val="en-GB"/>
                        </w:rPr>
                      </w:pPr>
                      <w:r w:rsidRPr="00076B16">
                        <w:rPr>
                          <w:rFonts w:ascii="Calibri" w:eastAsia="Calibri" w:hAnsi="Calibri" w:cs="Times New Roman"/>
                          <w:sz w:val="23"/>
                          <w:szCs w:val="23"/>
                          <w:lang w:val="en-GB"/>
                        </w:rPr>
                        <w:t>Chair of Governors</w:t>
                      </w:r>
                    </w:p>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8C07089" w14:textId="77777777" w:rsidR="00F86A10" w:rsidRPr="0003181F" w:rsidRDefault="00F86A10" w:rsidP="00E14ACB"/>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45D0B" w14:textId="77777777" w:rsidR="003A7193" w:rsidRDefault="003A7193" w:rsidP="00FA727F">
      <w:r>
        <w:separator/>
      </w:r>
    </w:p>
  </w:endnote>
  <w:endnote w:type="continuationSeparator" w:id="0">
    <w:p w14:paraId="3AF2FCEE" w14:textId="77777777" w:rsidR="003A7193" w:rsidRDefault="003A7193"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etter-join Plus 40">
    <w:panose1 w:val="00000000000000000000"/>
    <w:charset w:val="00"/>
    <w:family w:val="modern"/>
    <w:notTrueType/>
    <w:pitch w:val="variable"/>
    <w:sig w:usb0="8000002F" w:usb1="1000000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B0370" w14:textId="77777777" w:rsidR="003A7193" w:rsidRDefault="003A7193" w:rsidP="00FA727F">
      <w:r>
        <w:separator/>
      </w:r>
    </w:p>
  </w:footnote>
  <w:footnote w:type="continuationSeparator" w:id="0">
    <w:p w14:paraId="290392A4" w14:textId="77777777" w:rsidR="003A7193" w:rsidRDefault="003A7193" w:rsidP="00FA7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87C42" w14:textId="7E9DC387" w:rsidR="00F86A10" w:rsidRDefault="00F86A10">
    <w:pPr>
      <w:pStyle w:val="Header"/>
    </w:pPr>
    <w:r>
      <w:rPr>
        <w:noProof/>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76B16"/>
    <w:rsid w:val="000B45B2"/>
    <w:rsid w:val="00191A0F"/>
    <w:rsid w:val="001B60AA"/>
    <w:rsid w:val="002E10CC"/>
    <w:rsid w:val="00325A95"/>
    <w:rsid w:val="003870EA"/>
    <w:rsid w:val="00387814"/>
    <w:rsid w:val="003A7193"/>
    <w:rsid w:val="003C27E1"/>
    <w:rsid w:val="00442BCE"/>
    <w:rsid w:val="004875E0"/>
    <w:rsid w:val="005534A1"/>
    <w:rsid w:val="00577F3D"/>
    <w:rsid w:val="005A5DFA"/>
    <w:rsid w:val="006B0609"/>
    <w:rsid w:val="006D0A82"/>
    <w:rsid w:val="0075411F"/>
    <w:rsid w:val="007C0A52"/>
    <w:rsid w:val="0087319B"/>
    <w:rsid w:val="00986B5E"/>
    <w:rsid w:val="009F11E4"/>
    <w:rsid w:val="00A521FA"/>
    <w:rsid w:val="00AB5C9C"/>
    <w:rsid w:val="00BB519C"/>
    <w:rsid w:val="00DD07F1"/>
    <w:rsid w:val="00DF786A"/>
    <w:rsid w:val="00E14ACB"/>
    <w:rsid w:val="00E459CB"/>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D1A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4A1"/>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A727F"/>
  </w:style>
  <w:style w:type="character" w:styleId="Hyperlink">
    <w:name w:val="Hyperlink"/>
    <w:basedOn w:val="DefaultParagraphFont"/>
    <w:uiPriority w:val="99"/>
    <w:unhideWhenUsed/>
    <w:rsid w:val="005534A1"/>
    <w:rPr>
      <w:color w:val="0000FF" w:themeColor="hyperlink"/>
      <w:u w:val="single"/>
    </w:rPr>
  </w:style>
  <w:style w:type="paragraph" w:styleId="NoSpacing">
    <w:name w:val="No Spacing"/>
    <w:uiPriority w:val="1"/>
    <w:qFormat/>
    <w:rsid w:val="005534A1"/>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4A1"/>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A727F"/>
  </w:style>
  <w:style w:type="character" w:styleId="Hyperlink">
    <w:name w:val="Hyperlink"/>
    <w:basedOn w:val="DefaultParagraphFont"/>
    <w:uiPriority w:val="99"/>
    <w:unhideWhenUsed/>
    <w:rsid w:val="005534A1"/>
    <w:rPr>
      <w:color w:val="0000FF" w:themeColor="hyperlink"/>
      <w:u w:val="single"/>
    </w:rPr>
  </w:style>
  <w:style w:type="paragraph" w:styleId="NoSpacing">
    <w:name w:val="No Spacing"/>
    <w:uiPriority w:val="1"/>
    <w:qFormat/>
    <w:rsid w:val="005534A1"/>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sfield.staffs.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ngsfield.staff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460EC-5EF1-4D5C-85AB-930FB6FD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67A1409C</Template>
  <TotalTime>7</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R. Butler</cp:lastModifiedBy>
  <cp:revision>4</cp:revision>
  <cp:lastPrinted>2019-01-11T17:36:00Z</cp:lastPrinted>
  <dcterms:created xsi:type="dcterms:W3CDTF">2019-01-02T17:44:00Z</dcterms:created>
  <dcterms:modified xsi:type="dcterms:W3CDTF">2019-01-14T17:35:00Z</dcterms:modified>
</cp:coreProperties>
</file>