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1A1B3C" w14:textId="4193A822" w:rsidR="00AC4C90" w:rsidRDefault="00AC4C90" w:rsidP="00FB360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F35627">
        <w:rPr>
          <w:noProof/>
          <w:sz w:val="120"/>
          <w:szCs w:val="120"/>
          <w:vertAlign w:val="subscript"/>
          <w:lang w:val="en-US"/>
        </w:rPr>
        <w:drawing>
          <wp:anchor distT="0" distB="0" distL="114300" distR="114300" simplePos="0" relativeHeight="251659264" behindDoc="0" locked="1" layoutInCell="1" allowOverlap="1" wp14:anchorId="58A60A4D" wp14:editId="4F342809">
            <wp:simplePos x="0" y="0"/>
            <wp:positionH relativeFrom="page">
              <wp:posOffset>5172075</wp:posOffset>
            </wp:positionH>
            <wp:positionV relativeFrom="page">
              <wp:posOffset>531495</wp:posOffset>
            </wp:positionV>
            <wp:extent cx="408940" cy="577215"/>
            <wp:effectExtent l="0" t="0" r="0" b="0"/>
            <wp:wrapTight wrapText="bothSides">
              <wp:wrapPolygon edited="0">
                <wp:start x="0" y="0"/>
                <wp:lineTo x="0" y="20673"/>
                <wp:lineTo x="20124" y="20673"/>
                <wp:lineTo x="2012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8_Kingsfield_Letterhead_Word_V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5" t="2159" r="42401" b="82966"/>
                    <a:stretch/>
                  </pic:blipFill>
                  <pic:spPr bwMode="auto">
                    <a:xfrm>
                      <a:off x="0" y="0"/>
                      <a:ext cx="408940" cy="57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0C141" w14:textId="77777777" w:rsidR="00AC4C90" w:rsidRDefault="00AC4C90" w:rsidP="00FB360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75BE2E0B" w14:textId="521010DA" w:rsidR="00B92DF0" w:rsidRPr="008D077B" w:rsidRDefault="00AC4C90" w:rsidP="00FB360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Comic Sans MS" w:hAnsi="Comic Sans MS"/>
          <w:b/>
          <w:sz w:val="28"/>
          <w:szCs w:val="28"/>
          <w:u w:val="single"/>
        </w:rPr>
        <w:t>LONG TERM PLANS</w:t>
      </w:r>
    </w:p>
    <w:tbl>
      <w:tblPr>
        <w:tblStyle w:val="TableGrid"/>
        <w:tblW w:w="14695" w:type="dxa"/>
        <w:tblLook w:val="04A0" w:firstRow="1" w:lastRow="0" w:firstColumn="1" w:lastColumn="0" w:noHBand="0" w:noVBand="1"/>
      </w:tblPr>
      <w:tblGrid>
        <w:gridCol w:w="1721"/>
        <w:gridCol w:w="1118"/>
        <w:gridCol w:w="1101"/>
        <w:gridCol w:w="430"/>
        <w:gridCol w:w="2191"/>
        <w:gridCol w:w="2461"/>
        <w:gridCol w:w="1935"/>
        <w:gridCol w:w="2017"/>
        <w:gridCol w:w="1721"/>
      </w:tblGrid>
      <w:tr w:rsidR="005F5303" w:rsidRPr="008D077B" w14:paraId="5BC54D32" w14:textId="77777777" w:rsidTr="005F5303">
        <w:trPr>
          <w:trHeight w:val="434"/>
        </w:trPr>
        <w:tc>
          <w:tcPr>
            <w:tcW w:w="1721" w:type="dxa"/>
          </w:tcPr>
          <w:p w14:paraId="1BF9407A" w14:textId="77777777" w:rsidR="00FB360F" w:rsidRPr="008D077B" w:rsidRDefault="00FB360F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19" w:type="dxa"/>
            <w:gridSpan w:val="2"/>
          </w:tcPr>
          <w:p w14:paraId="442B5220" w14:textId="77777777" w:rsidR="00FB360F" w:rsidRPr="008D077B" w:rsidRDefault="00FB360F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8D077B">
              <w:rPr>
                <w:rFonts w:ascii="Comic Sans MS" w:hAnsi="Comic Sans MS"/>
                <w:sz w:val="28"/>
                <w:szCs w:val="28"/>
              </w:rPr>
              <w:t>Aut</w:t>
            </w:r>
            <w:proofErr w:type="spellEnd"/>
            <w:r w:rsidRPr="008D077B">
              <w:rPr>
                <w:rFonts w:ascii="Comic Sans MS" w:hAnsi="Comic Sans MS"/>
                <w:sz w:val="28"/>
                <w:szCs w:val="28"/>
              </w:rPr>
              <w:t xml:space="preserve"> 1</w:t>
            </w:r>
          </w:p>
        </w:tc>
        <w:tc>
          <w:tcPr>
            <w:tcW w:w="2621" w:type="dxa"/>
            <w:gridSpan w:val="2"/>
          </w:tcPr>
          <w:p w14:paraId="4CFA6C3E" w14:textId="77777777" w:rsidR="00FB360F" w:rsidRPr="008D077B" w:rsidRDefault="00FB360F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8D077B">
              <w:rPr>
                <w:rFonts w:ascii="Comic Sans MS" w:hAnsi="Comic Sans MS"/>
                <w:sz w:val="28"/>
                <w:szCs w:val="28"/>
              </w:rPr>
              <w:t>Aut</w:t>
            </w:r>
            <w:proofErr w:type="spellEnd"/>
            <w:r w:rsidRPr="008D077B">
              <w:rPr>
                <w:rFonts w:ascii="Comic Sans MS" w:hAnsi="Comic Sans MS"/>
                <w:sz w:val="28"/>
                <w:szCs w:val="28"/>
              </w:rPr>
              <w:t xml:space="preserve"> 2</w:t>
            </w:r>
          </w:p>
        </w:tc>
        <w:tc>
          <w:tcPr>
            <w:tcW w:w="2461" w:type="dxa"/>
          </w:tcPr>
          <w:p w14:paraId="3E175F77" w14:textId="77777777" w:rsidR="00FB360F" w:rsidRPr="008D077B" w:rsidRDefault="00FB360F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Spring 1</w:t>
            </w:r>
          </w:p>
        </w:tc>
        <w:tc>
          <w:tcPr>
            <w:tcW w:w="1935" w:type="dxa"/>
          </w:tcPr>
          <w:p w14:paraId="21B62303" w14:textId="77777777" w:rsidR="00FB360F" w:rsidRPr="008D077B" w:rsidRDefault="00FB360F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Spring 2</w:t>
            </w:r>
          </w:p>
        </w:tc>
        <w:tc>
          <w:tcPr>
            <w:tcW w:w="2017" w:type="dxa"/>
          </w:tcPr>
          <w:p w14:paraId="6369E834" w14:textId="77777777" w:rsidR="00FB360F" w:rsidRPr="008D077B" w:rsidRDefault="00FB360F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Summer 1</w:t>
            </w:r>
          </w:p>
        </w:tc>
        <w:tc>
          <w:tcPr>
            <w:tcW w:w="1721" w:type="dxa"/>
          </w:tcPr>
          <w:p w14:paraId="70FE02FB" w14:textId="77777777" w:rsidR="00FB360F" w:rsidRPr="008D077B" w:rsidRDefault="00FB360F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Summer 2</w:t>
            </w:r>
          </w:p>
        </w:tc>
      </w:tr>
      <w:tr w:rsidR="005F5303" w:rsidRPr="008D077B" w14:paraId="0B760D29" w14:textId="77777777" w:rsidTr="005F5303">
        <w:trPr>
          <w:trHeight w:val="1343"/>
        </w:trPr>
        <w:tc>
          <w:tcPr>
            <w:tcW w:w="1721" w:type="dxa"/>
          </w:tcPr>
          <w:p w14:paraId="3B2F544D" w14:textId="77777777" w:rsidR="00FB360F" w:rsidRPr="008D077B" w:rsidRDefault="00FB360F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Nursery</w:t>
            </w:r>
          </w:p>
        </w:tc>
        <w:tc>
          <w:tcPr>
            <w:tcW w:w="2219" w:type="dxa"/>
            <w:gridSpan w:val="2"/>
          </w:tcPr>
          <w:p w14:paraId="21C1DF59" w14:textId="77777777" w:rsidR="00FB360F" w:rsidRPr="008D077B" w:rsidRDefault="00FB360F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Magical Me</w:t>
            </w:r>
          </w:p>
        </w:tc>
        <w:tc>
          <w:tcPr>
            <w:tcW w:w="2621" w:type="dxa"/>
            <w:gridSpan w:val="2"/>
          </w:tcPr>
          <w:p w14:paraId="25A216DA" w14:textId="77777777" w:rsidR="00FB360F" w:rsidRPr="008D077B" w:rsidRDefault="00FB360F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 xml:space="preserve">Aspirations </w:t>
            </w:r>
          </w:p>
          <w:p w14:paraId="5653618A" w14:textId="77777777" w:rsidR="00FB360F" w:rsidRPr="008D077B" w:rsidRDefault="00FB360F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When I grow up</w:t>
            </w:r>
          </w:p>
        </w:tc>
        <w:tc>
          <w:tcPr>
            <w:tcW w:w="2461" w:type="dxa"/>
          </w:tcPr>
          <w:p w14:paraId="57D1DBC0" w14:textId="77777777" w:rsidR="00FB360F" w:rsidRPr="008D077B" w:rsidRDefault="00FB360F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Once upon a time</w:t>
            </w:r>
            <w:r w:rsidR="004875AC">
              <w:rPr>
                <w:rFonts w:ascii="Comic Sans MS" w:hAnsi="Comic Sans MS"/>
                <w:sz w:val="28"/>
                <w:szCs w:val="28"/>
              </w:rPr>
              <w:t>/Traditional Tales</w:t>
            </w:r>
          </w:p>
        </w:tc>
        <w:tc>
          <w:tcPr>
            <w:tcW w:w="1935" w:type="dxa"/>
          </w:tcPr>
          <w:p w14:paraId="28E82ED1" w14:textId="77777777" w:rsidR="00FB360F" w:rsidRPr="008D077B" w:rsidRDefault="004875AC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Bears</w:t>
            </w:r>
          </w:p>
        </w:tc>
        <w:tc>
          <w:tcPr>
            <w:tcW w:w="2017" w:type="dxa"/>
          </w:tcPr>
          <w:p w14:paraId="6E58C823" w14:textId="77777777" w:rsidR="00FB360F" w:rsidRPr="008D077B" w:rsidRDefault="00D106B2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Farms</w:t>
            </w:r>
          </w:p>
        </w:tc>
        <w:tc>
          <w:tcPr>
            <w:tcW w:w="1721" w:type="dxa"/>
          </w:tcPr>
          <w:p w14:paraId="5F02DA1A" w14:textId="77777777" w:rsidR="00FB360F" w:rsidRPr="008D077B" w:rsidRDefault="004875AC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Com</w:t>
            </w:r>
            <w:r w:rsidR="00D106B2">
              <w:rPr>
                <w:rFonts w:ascii="Comic Sans MS" w:hAnsi="Comic Sans MS"/>
                <w:sz w:val="28"/>
                <w:szCs w:val="28"/>
              </w:rPr>
              <w:t>m</w:t>
            </w:r>
            <w:r w:rsidR="00FB360F" w:rsidRPr="008D077B">
              <w:rPr>
                <w:rFonts w:ascii="Comic Sans MS" w:hAnsi="Comic Sans MS"/>
                <w:sz w:val="28"/>
                <w:szCs w:val="28"/>
              </w:rPr>
              <w:t>otion in the Ocean</w:t>
            </w:r>
          </w:p>
        </w:tc>
      </w:tr>
      <w:tr w:rsidR="005F5303" w:rsidRPr="008D077B" w14:paraId="7F409E2B" w14:textId="77777777" w:rsidTr="005F5303">
        <w:trPr>
          <w:trHeight w:val="1323"/>
        </w:trPr>
        <w:tc>
          <w:tcPr>
            <w:tcW w:w="1721" w:type="dxa"/>
          </w:tcPr>
          <w:p w14:paraId="4AE39F15" w14:textId="77777777" w:rsidR="005F5303" w:rsidRPr="008D077B" w:rsidRDefault="005F5303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Reception</w:t>
            </w:r>
          </w:p>
        </w:tc>
        <w:tc>
          <w:tcPr>
            <w:tcW w:w="1118" w:type="dxa"/>
          </w:tcPr>
          <w:p w14:paraId="195AC385" w14:textId="77777777" w:rsidR="005F5303" w:rsidRPr="008D077B" w:rsidRDefault="005F5303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Me Myself &amp; I</w:t>
            </w:r>
          </w:p>
        </w:tc>
        <w:tc>
          <w:tcPr>
            <w:tcW w:w="1531" w:type="dxa"/>
            <w:gridSpan w:val="2"/>
          </w:tcPr>
          <w:p w14:paraId="4A0B8574" w14:textId="77777777" w:rsidR="005F5303" w:rsidRPr="008D077B" w:rsidRDefault="005F5303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Transport</w:t>
            </w:r>
          </w:p>
        </w:tc>
        <w:tc>
          <w:tcPr>
            <w:tcW w:w="2191" w:type="dxa"/>
          </w:tcPr>
          <w:p w14:paraId="370B9F90" w14:textId="77777777" w:rsidR="005F5303" w:rsidRPr="008D077B" w:rsidRDefault="005F5303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Celebrations</w:t>
            </w:r>
          </w:p>
        </w:tc>
        <w:tc>
          <w:tcPr>
            <w:tcW w:w="2461" w:type="dxa"/>
          </w:tcPr>
          <w:p w14:paraId="53F52AC8" w14:textId="77777777" w:rsidR="005F5303" w:rsidRPr="008D077B" w:rsidRDefault="005F5303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Blast off!</w:t>
            </w:r>
          </w:p>
        </w:tc>
        <w:tc>
          <w:tcPr>
            <w:tcW w:w="1935" w:type="dxa"/>
          </w:tcPr>
          <w:p w14:paraId="7F7721D4" w14:textId="77777777" w:rsidR="005F5303" w:rsidRPr="008D077B" w:rsidRDefault="005F5303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Amazing Animals</w:t>
            </w:r>
          </w:p>
        </w:tc>
        <w:tc>
          <w:tcPr>
            <w:tcW w:w="2017" w:type="dxa"/>
          </w:tcPr>
          <w:p w14:paraId="1859C6CB" w14:textId="77777777" w:rsidR="005F5303" w:rsidRPr="008D077B" w:rsidRDefault="005F5303" w:rsidP="004875A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Giants and Fairies</w:t>
            </w:r>
          </w:p>
        </w:tc>
        <w:tc>
          <w:tcPr>
            <w:tcW w:w="1721" w:type="dxa"/>
          </w:tcPr>
          <w:p w14:paraId="472C0820" w14:textId="77777777" w:rsidR="005F5303" w:rsidRPr="008D077B" w:rsidRDefault="005F5303" w:rsidP="004875A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It’s a Bugs Life</w:t>
            </w:r>
          </w:p>
        </w:tc>
      </w:tr>
      <w:tr w:rsidR="005F5303" w:rsidRPr="008D077B" w14:paraId="30276EA8" w14:textId="77777777" w:rsidTr="005F5303">
        <w:trPr>
          <w:trHeight w:val="1323"/>
        </w:trPr>
        <w:tc>
          <w:tcPr>
            <w:tcW w:w="1721" w:type="dxa"/>
          </w:tcPr>
          <w:p w14:paraId="6D00E30F" w14:textId="77777777" w:rsidR="00FB360F" w:rsidRPr="008D077B" w:rsidRDefault="00FB360F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Year 1</w:t>
            </w:r>
          </w:p>
        </w:tc>
        <w:tc>
          <w:tcPr>
            <w:tcW w:w="2219" w:type="dxa"/>
            <w:gridSpan w:val="2"/>
          </w:tcPr>
          <w:p w14:paraId="5613B800" w14:textId="77777777" w:rsidR="00FB360F" w:rsidRPr="008D077B" w:rsidRDefault="00DB0454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Swings, Slides and Roundabouts</w:t>
            </w:r>
          </w:p>
        </w:tc>
        <w:tc>
          <w:tcPr>
            <w:tcW w:w="2621" w:type="dxa"/>
            <w:gridSpan w:val="2"/>
          </w:tcPr>
          <w:p w14:paraId="4D86B416" w14:textId="7A87E07C" w:rsidR="00FB360F" w:rsidRPr="008D077B" w:rsidRDefault="00AC4C90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Toy Story</w:t>
            </w:r>
          </w:p>
        </w:tc>
        <w:tc>
          <w:tcPr>
            <w:tcW w:w="2461" w:type="dxa"/>
          </w:tcPr>
          <w:p w14:paraId="43B792E6" w14:textId="77777777" w:rsidR="00FB360F" w:rsidRPr="008D077B" w:rsidRDefault="00DB0454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Jurassic Park</w:t>
            </w:r>
          </w:p>
        </w:tc>
        <w:tc>
          <w:tcPr>
            <w:tcW w:w="1935" w:type="dxa"/>
          </w:tcPr>
          <w:p w14:paraId="748B5266" w14:textId="77777777" w:rsidR="00FB360F" w:rsidRPr="008D077B" w:rsidRDefault="00DB0454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Castle Life</w:t>
            </w:r>
          </w:p>
        </w:tc>
        <w:tc>
          <w:tcPr>
            <w:tcW w:w="2017" w:type="dxa"/>
          </w:tcPr>
          <w:p w14:paraId="1FE512E2" w14:textId="77777777" w:rsidR="00FB360F" w:rsidRPr="008D077B" w:rsidRDefault="00DB0454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Treasure Island</w:t>
            </w:r>
          </w:p>
          <w:p w14:paraId="32123D72" w14:textId="77777777" w:rsidR="00DB0454" w:rsidRPr="008D077B" w:rsidRDefault="00DB0454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(Pirates)</w:t>
            </w:r>
          </w:p>
        </w:tc>
        <w:tc>
          <w:tcPr>
            <w:tcW w:w="1721" w:type="dxa"/>
          </w:tcPr>
          <w:p w14:paraId="00CC13FD" w14:textId="77777777" w:rsidR="00FB360F" w:rsidRPr="008D077B" w:rsidRDefault="00DB0454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Under the sea/The Seaside</w:t>
            </w:r>
          </w:p>
        </w:tc>
      </w:tr>
      <w:tr w:rsidR="00AC4C90" w:rsidRPr="008D077B" w14:paraId="779054A3" w14:textId="77777777" w:rsidTr="005F7E5F">
        <w:trPr>
          <w:trHeight w:val="1323"/>
        </w:trPr>
        <w:tc>
          <w:tcPr>
            <w:tcW w:w="1721" w:type="dxa"/>
          </w:tcPr>
          <w:p w14:paraId="73CD0124" w14:textId="77777777" w:rsidR="00AC4C90" w:rsidRPr="008D077B" w:rsidRDefault="00AC4C90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Year 2</w:t>
            </w:r>
          </w:p>
        </w:tc>
        <w:tc>
          <w:tcPr>
            <w:tcW w:w="4840" w:type="dxa"/>
            <w:gridSpan w:val="4"/>
          </w:tcPr>
          <w:p w14:paraId="1AB1ACD1" w14:textId="77777777" w:rsidR="00AC4C90" w:rsidRPr="008D077B" w:rsidRDefault="00AC4C90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Paddington’s London Adventure</w:t>
            </w:r>
          </w:p>
        </w:tc>
        <w:tc>
          <w:tcPr>
            <w:tcW w:w="4396" w:type="dxa"/>
            <w:gridSpan w:val="2"/>
          </w:tcPr>
          <w:p w14:paraId="79C40D88" w14:textId="5949F353" w:rsidR="00AC4C90" w:rsidRPr="008D077B" w:rsidRDefault="00AC4C90" w:rsidP="004D467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Wind in the Willows</w:t>
            </w:r>
          </w:p>
        </w:tc>
        <w:tc>
          <w:tcPr>
            <w:tcW w:w="3738" w:type="dxa"/>
            <w:gridSpan w:val="2"/>
          </w:tcPr>
          <w:p w14:paraId="714823BF" w14:textId="77777777" w:rsidR="00AC4C90" w:rsidRPr="008D077B" w:rsidRDefault="00AC4C90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Africa</w:t>
            </w:r>
          </w:p>
        </w:tc>
      </w:tr>
      <w:tr w:rsidR="005F5303" w:rsidRPr="008D077B" w14:paraId="45EDD2EC" w14:textId="77777777" w:rsidTr="005F5303">
        <w:trPr>
          <w:trHeight w:val="1323"/>
        </w:trPr>
        <w:tc>
          <w:tcPr>
            <w:tcW w:w="1721" w:type="dxa"/>
          </w:tcPr>
          <w:p w14:paraId="770BF3F6" w14:textId="0F9A77BC" w:rsidR="008D077B" w:rsidRPr="008D077B" w:rsidRDefault="00AC4C90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Year 3</w:t>
            </w:r>
          </w:p>
        </w:tc>
        <w:tc>
          <w:tcPr>
            <w:tcW w:w="2219" w:type="dxa"/>
            <w:gridSpan w:val="2"/>
          </w:tcPr>
          <w:p w14:paraId="209B2339" w14:textId="77777777" w:rsidR="008D077B" w:rsidRPr="008D077B" w:rsidRDefault="008D077B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The Stone Age</w:t>
            </w:r>
          </w:p>
          <w:p w14:paraId="7AA3091C" w14:textId="77777777" w:rsidR="008D077B" w:rsidRPr="008D077B" w:rsidRDefault="008D077B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21" w:type="dxa"/>
            <w:gridSpan w:val="2"/>
          </w:tcPr>
          <w:p w14:paraId="5BA17B58" w14:textId="77777777" w:rsidR="008D077B" w:rsidRPr="008D077B" w:rsidRDefault="008D077B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The Magical Circus</w:t>
            </w:r>
          </w:p>
        </w:tc>
        <w:tc>
          <w:tcPr>
            <w:tcW w:w="2461" w:type="dxa"/>
          </w:tcPr>
          <w:p w14:paraId="5D05C8B1" w14:textId="77777777" w:rsidR="008D077B" w:rsidRPr="008D077B" w:rsidRDefault="008D077B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 xml:space="preserve">Ratatouille </w:t>
            </w:r>
          </w:p>
          <w:p w14:paraId="41F11374" w14:textId="77777777" w:rsidR="008D077B" w:rsidRPr="008D077B" w:rsidRDefault="008D077B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935" w:type="dxa"/>
          </w:tcPr>
          <w:p w14:paraId="58842B38" w14:textId="77777777" w:rsidR="008D077B" w:rsidRPr="008D077B" w:rsidRDefault="008D077B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The Potteries</w:t>
            </w:r>
          </w:p>
        </w:tc>
        <w:tc>
          <w:tcPr>
            <w:tcW w:w="3738" w:type="dxa"/>
            <w:gridSpan w:val="2"/>
          </w:tcPr>
          <w:p w14:paraId="617AFAA1" w14:textId="77777777" w:rsidR="008D077B" w:rsidRPr="008D077B" w:rsidRDefault="008D077B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The Wild, Wild West</w:t>
            </w:r>
          </w:p>
        </w:tc>
      </w:tr>
      <w:tr w:rsidR="005F5303" w:rsidRPr="008D077B" w14:paraId="256E73AB" w14:textId="77777777" w:rsidTr="005F5303">
        <w:trPr>
          <w:trHeight w:val="889"/>
        </w:trPr>
        <w:tc>
          <w:tcPr>
            <w:tcW w:w="1721" w:type="dxa"/>
          </w:tcPr>
          <w:p w14:paraId="4FC178CE" w14:textId="1FA15430" w:rsidR="00FB360F" w:rsidRPr="008D077B" w:rsidRDefault="00AC4C90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Year 4</w:t>
            </w:r>
          </w:p>
        </w:tc>
        <w:tc>
          <w:tcPr>
            <w:tcW w:w="2219" w:type="dxa"/>
            <w:gridSpan w:val="2"/>
          </w:tcPr>
          <w:p w14:paraId="4C446534" w14:textId="38A0248D" w:rsidR="00FB360F" w:rsidRPr="008D077B" w:rsidRDefault="004875AC" w:rsidP="004875A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Habitats</w:t>
            </w:r>
            <w:r w:rsidR="00AC4C90">
              <w:rPr>
                <w:rFonts w:ascii="Comic Sans MS" w:hAnsi="Comic Sans MS"/>
                <w:sz w:val="28"/>
                <w:szCs w:val="28"/>
              </w:rPr>
              <w:t xml:space="preserve"> &amp; Jungle Book</w:t>
            </w:r>
          </w:p>
        </w:tc>
        <w:tc>
          <w:tcPr>
            <w:tcW w:w="2621" w:type="dxa"/>
            <w:gridSpan w:val="2"/>
          </w:tcPr>
          <w:p w14:paraId="76EB6B15" w14:textId="77777777" w:rsidR="00FB360F" w:rsidRPr="008D077B" w:rsidRDefault="004875AC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Romans</w:t>
            </w:r>
          </w:p>
        </w:tc>
        <w:tc>
          <w:tcPr>
            <w:tcW w:w="2461" w:type="dxa"/>
          </w:tcPr>
          <w:p w14:paraId="4077F3BF" w14:textId="0508AB4C" w:rsidR="008D077B" w:rsidRPr="008D077B" w:rsidRDefault="004875AC" w:rsidP="004875A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Electricity</w:t>
            </w:r>
            <w:r w:rsidR="00AC4C90">
              <w:rPr>
                <w:rFonts w:ascii="Comic Sans MS" w:hAnsi="Comic Sans MS"/>
                <w:sz w:val="28"/>
                <w:szCs w:val="28"/>
              </w:rPr>
              <w:t xml:space="preserve"> &amp; </w:t>
            </w:r>
            <w:proofErr w:type="spellStart"/>
            <w:r w:rsidR="00AC4C90">
              <w:rPr>
                <w:rFonts w:ascii="Comic Sans MS" w:hAnsi="Comic Sans MS"/>
                <w:sz w:val="28"/>
                <w:szCs w:val="28"/>
              </w:rPr>
              <w:t>Narina</w:t>
            </w:r>
            <w:proofErr w:type="spellEnd"/>
          </w:p>
        </w:tc>
        <w:tc>
          <w:tcPr>
            <w:tcW w:w="1935" w:type="dxa"/>
          </w:tcPr>
          <w:p w14:paraId="54CECE9C" w14:textId="77777777" w:rsidR="00FB360F" w:rsidRPr="008D077B" w:rsidRDefault="008D077B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D077B">
              <w:rPr>
                <w:rFonts w:ascii="Comic Sans MS" w:hAnsi="Comic Sans MS"/>
                <w:sz w:val="28"/>
                <w:szCs w:val="28"/>
              </w:rPr>
              <w:t>Volcanoes</w:t>
            </w:r>
          </w:p>
        </w:tc>
        <w:tc>
          <w:tcPr>
            <w:tcW w:w="2017" w:type="dxa"/>
          </w:tcPr>
          <w:p w14:paraId="1CD929EA" w14:textId="77777777" w:rsidR="00FB360F" w:rsidRPr="008D077B" w:rsidRDefault="004875AC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Victorians</w:t>
            </w:r>
          </w:p>
        </w:tc>
        <w:tc>
          <w:tcPr>
            <w:tcW w:w="1721" w:type="dxa"/>
          </w:tcPr>
          <w:p w14:paraId="5229B76B" w14:textId="77777777" w:rsidR="00FB360F" w:rsidRPr="008D077B" w:rsidRDefault="004875AC" w:rsidP="00FB360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Water</w:t>
            </w:r>
          </w:p>
        </w:tc>
      </w:tr>
    </w:tbl>
    <w:p w14:paraId="19581AE6" w14:textId="77777777" w:rsidR="00FB360F" w:rsidRPr="008D077B" w:rsidRDefault="00FB360F" w:rsidP="008D077B">
      <w:pPr>
        <w:rPr>
          <w:rFonts w:ascii="Comic Sans MS" w:hAnsi="Comic Sans MS"/>
          <w:sz w:val="28"/>
          <w:szCs w:val="28"/>
        </w:rPr>
      </w:pPr>
    </w:p>
    <w:sectPr w:rsidR="00FB360F" w:rsidRPr="008D077B" w:rsidSect="00AC4C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E71BD"/>
    <w:multiLevelType w:val="hybridMultilevel"/>
    <w:tmpl w:val="6FAC9E3A"/>
    <w:lvl w:ilvl="0" w:tplc="428C4C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E81525"/>
    <w:multiLevelType w:val="hybridMultilevel"/>
    <w:tmpl w:val="E416A834"/>
    <w:lvl w:ilvl="0" w:tplc="D1C2AF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2E0295"/>
    <w:multiLevelType w:val="hybridMultilevel"/>
    <w:tmpl w:val="E8CED6FA"/>
    <w:lvl w:ilvl="0" w:tplc="069031A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60F"/>
    <w:rsid w:val="002E1E15"/>
    <w:rsid w:val="004875AC"/>
    <w:rsid w:val="004D4678"/>
    <w:rsid w:val="00541253"/>
    <w:rsid w:val="005646B7"/>
    <w:rsid w:val="005F5303"/>
    <w:rsid w:val="007072B4"/>
    <w:rsid w:val="008D077B"/>
    <w:rsid w:val="0098723D"/>
    <w:rsid w:val="009D4B9F"/>
    <w:rsid w:val="00AC4C90"/>
    <w:rsid w:val="00D106B2"/>
    <w:rsid w:val="00DB0454"/>
    <w:rsid w:val="00FB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E50B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07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07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DFFF0-8458-4D7D-A186-F509B496C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C2ADDBBB</Template>
  <TotalTime>1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J Bassett</dc:creator>
  <cp:lastModifiedBy>Rebecca R. Butler</cp:lastModifiedBy>
  <cp:revision>2</cp:revision>
  <cp:lastPrinted>2017-09-15T15:23:00Z</cp:lastPrinted>
  <dcterms:created xsi:type="dcterms:W3CDTF">2017-09-15T15:25:00Z</dcterms:created>
  <dcterms:modified xsi:type="dcterms:W3CDTF">2017-09-15T15:25:00Z</dcterms:modified>
</cp:coreProperties>
</file>