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25F2E" w14:textId="77777777" w:rsidR="00E4184C" w:rsidRDefault="00E4184C" w:rsidP="00BE3E06">
      <w:pPr>
        <w:jc w:val="center"/>
      </w:pPr>
      <w:bookmarkStart w:id="0" w:name="_GoBack"/>
      <w:bookmarkEnd w:id="0"/>
    </w:p>
    <w:p w14:paraId="0C0A11D3" w14:textId="576CC13E" w:rsidR="00E4184C" w:rsidRPr="006A3105" w:rsidRDefault="008B2F9A" w:rsidP="00BE3E06">
      <w:pPr>
        <w:jc w:val="center"/>
        <w:rPr>
          <w:rFonts w:ascii="Comic Sans MS" w:hAnsi="Comic Sans MS"/>
          <w:sz w:val="24"/>
          <w:szCs w:val="24"/>
        </w:rPr>
      </w:pPr>
      <w:r w:rsidRPr="00F35627">
        <w:rPr>
          <w:noProof/>
          <w:sz w:val="120"/>
          <w:szCs w:val="120"/>
          <w:vertAlign w:val="subscript"/>
        </w:rPr>
        <w:drawing>
          <wp:anchor distT="0" distB="0" distL="114300" distR="114300" simplePos="0" relativeHeight="251659264" behindDoc="0" locked="1" layoutInCell="1" allowOverlap="1" wp14:anchorId="38350986" wp14:editId="2BCE1F97">
            <wp:simplePos x="0" y="0"/>
            <wp:positionH relativeFrom="page">
              <wp:posOffset>4737100</wp:posOffset>
            </wp:positionH>
            <wp:positionV relativeFrom="page">
              <wp:posOffset>240665</wp:posOffset>
            </wp:positionV>
            <wp:extent cx="508000" cy="717550"/>
            <wp:effectExtent l="0" t="0" r="6350" b="6350"/>
            <wp:wrapTight wrapText="bothSides">
              <wp:wrapPolygon edited="0">
                <wp:start x="0" y="0"/>
                <wp:lineTo x="0" y="21218"/>
                <wp:lineTo x="21060" y="21218"/>
                <wp:lineTo x="2106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8_Kingsfield_Letterhead_Word_V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5" t="2159" r="42401" b="82966"/>
                    <a:stretch/>
                  </pic:blipFill>
                  <pic:spPr bwMode="auto">
                    <a:xfrm>
                      <a:off x="0" y="0"/>
                      <a:ext cx="508000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A8246" w14:textId="77777777" w:rsidR="00E4184C" w:rsidRPr="006A3105" w:rsidRDefault="00E4184C" w:rsidP="004260EB">
      <w:pPr>
        <w:jc w:val="center"/>
        <w:rPr>
          <w:rFonts w:ascii="Comic Sans MS" w:hAnsi="Comic Sans MS"/>
          <w:b/>
          <w:sz w:val="24"/>
          <w:szCs w:val="24"/>
        </w:rPr>
      </w:pPr>
      <w:r w:rsidRPr="006A3105">
        <w:rPr>
          <w:rFonts w:ascii="Comic Sans MS" w:hAnsi="Comic Sans MS"/>
          <w:b/>
          <w:sz w:val="24"/>
          <w:szCs w:val="24"/>
        </w:rPr>
        <w:t xml:space="preserve">Y1 Subject Planning Overview </w:t>
      </w:r>
    </w:p>
    <w:tbl>
      <w:tblPr>
        <w:tblStyle w:val="TableGrid"/>
        <w:tblW w:w="1378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88"/>
        <w:gridCol w:w="1677"/>
        <w:gridCol w:w="763"/>
        <w:gridCol w:w="1701"/>
        <w:gridCol w:w="425"/>
        <w:gridCol w:w="46"/>
        <w:gridCol w:w="2222"/>
        <w:gridCol w:w="142"/>
        <w:gridCol w:w="660"/>
        <w:gridCol w:w="1041"/>
        <w:gridCol w:w="425"/>
        <w:gridCol w:w="84"/>
        <w:gridCol w:w="1771"/>
        <w:gridCol w:w="1437"/>
      </w:tblGrid>
      <w:tr w:rsidR="001470F8" w:rsidRPr="003E17AD" w14:paraId="4BEF43B0" w14:textId="77777777" w:rsidTr="00DE13F3">
        <w:tc>
          <w:tcPr>
            <w:tcW w:w="1388" w:type="dxa"/>
          </w:tcPr>
          <w:p w14:paraId="2044A13B" w14:textId="77777777" w:rsidR="00A50BC8" w:rsidRPr="006A3105" w:rsidRDefault="00F16AD8" w:rsidP="00A50BC8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Subject Area</w:t>
            </w:r>
          </w:p>
        </w:tc>
        <w:tc>
          <w:tcPr>
            <w:tcW w:w="1677" w:type="dxa"/>
          </w:tcPr>
          <w:p w14:paraId="03EA1A32" w14:textId="77777777" w:rsidR="00F16AD8" w:rsidRPr="006A3105" w:rsidRDefault="00F16AD8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Autumn 1</w:t>
            </w:r>
          </w:p>
        </w:tc>
        <w:tc>
          <w:tcPr>
            <w:tcW w:w="2935" w:type="dxa"/>
            <w:gridSpan w:val="4"/>
          </w:tcPr>
          <w:p w14:paraId="46FBA7C3" w14:textId="77777777" w:rsidR="00F16AD8" w:rsidRPr="006A3105" w:rsidRDefault="00F16AD8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Autumn 2</w:t>
            </w:r>
          </w:p>
        </w:tc>
        <w:tc>
          <w:tcPr>
            <w:tcW w:w="3024" w:type="dxa"/>
            <w:gridSpan w:val="3"/>
          </w:tcPr>
          <w:p w14:paraId="3F5FB523" w14:textId="77777777" w:rsidR="00F16AD8" w:rsidRPr="006A3105" w:rsidRDefault="00F16AD8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Spring 1</w:t>
            </w:r>
          </w:p>
        </w:tc>
        <w:tc>
          <w:tcPr>
            <w:tcW w:w="1550" w:type="dxa"/>
            <w:gridSpan w:val="3"/>
          </w:tcPr>
          <w:p w14:paraId="55B4DCA0" w14:textId="77777777" w:rsidR="00F16AD8" w:rsidRPr="006A3105" w:rsidRDefault="00F16AD8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Spring 2</w:t>
            </w:r>
          </w:p>
        </w:tc>
        <w:tc>
          <w:tcPr>
            <w:tcW w:w="1771" w:type="dxa"/>
          </w:tcPr>
          <w:p w14:paraId="1680C8F5" w14:textId="77777777" w:rsidR="00F16AD8" w:rsidRPr="006A3105" w:rsidRDefault="00F16AD8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Summer 1</w:t>
            </w:r>
          </w:p>
        </w:tc>
        <w:tc>
          <w:tcPr>
            <w:tcW w:w="1437" w:type="dxa"/>
          </w:tcPr>
          <w:p w14:paraId="65AA28E2" w14:textId="77777777" w:rsidR="00F16AD8" w:rsidRPr="006A3105" w:rsidRDefault="00F16AD8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Summer 2</w:t>
            </w:r>
          </w:p>
        </w:tc>
      </w:tr>
      <w:tr w:rsidR="001470F8" w:rsidRPr="003E17AD" w14:paraId="2DF09520" w14:textId="77777777" w:rsidTr="00DE13F3">
        <w:tc>
          <w:tcPr>
            <w:tcW w:w="1388" w:type="dxa"/>
          </w:tcPr>
          <w:p w14:paraId="35048BC2" w14:textId="77777777" w:rsidR="00A50BC8" w:rsidRPr="006A3105" w:rsidRDefault="00A50BC8" w:rsidP="00A50BC8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Topic</w:t>
            </w:r>
          </w:p>
        </w:tc>
        <w:tc>
          <w:tcPr>
            <w:tcW w:w="1677" w:type="dxa"/>
          </w:tcPr>
          <w:p w14:paraId="0A725CA2" w14:textId="77777777" w:rsidR="00A50BC8" w:rsidRPr="006A3105" w:rsidRDefault="00824579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Swings, Slides and Roundabouts</w:t>
            </w:r>
          </w:p>
        </w:tc>
        <w:tc>
          <w:tcPr>
            <w:tcW w:w="2935" w:type="dxa"/>
            <w:gridSpan w:val="4"/>
          </w:tcPr>
          <w:p w14:paraId="60586D72" w14:textId="713713F3" w:rsidR="00A50BC8" w:rsidRPr="006A3105" w:rsidRDefault="00D1411F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Toys </w:t>
            </w:r>
          </w:p>
        </w:tc>
        <w:tc>
          <w:tcPr>
            <w:tcW w:w="3024" w:type="dxa"/>
            <w:gridSpan w:val="3"/>
          </w:tcPr>
          <w:p w14:paraId="3B6B89E7" w14:textId="77777777" w:rsidR="00A50BC8" w:rsidRPr="006A3105" w:rsidRDefault="00824579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Jurassic Park</w:t>
            </w:r>
          </w:p>
        </w:tc>
        <w:tc>
          <w:tcPr>
            <w:tcW w:w="1550" w:type="dxa"/>
            <w:gridSpan w:val="3"/>
          </w:tcPr>
          <w:p w14:paraId="27963471" w14:textId="77777777" w:rsidR="00A50BC8" w:rsidRPr="006A3105" w:rsidRDefault="00824579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Castle Life</w:t>
            </w:r>
          </w:p>
        </w:tc>
        <w:tc>
          <w:tcPr>
            <w:tcW w:w="1771" w:type="dxa"/>
          </w:tcPr>
          <w:p w14:paraId="48669E81" w14:textId="77777777" w:rsidR="00824579" w:rsidRPr="006A3105" w:rsidRDefault="00824579" w:rsidP="0082457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Treasure Island</w:t>
            </w:r>
          </w:p>
          <w:p w14:paraId="23DB9155" w14:textId="77777777" w:rsidR="00A50BC8" w:rsidRPr="006A3105" w:rsidRDefault="00824579" w:rsidP="0082457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(Pirates)</w:t>
            </w:r>
          </w:p>
        </w:tc>
        <w:tc>
          <w:tcPr>
            <w:tcW w:w="1437" w:type="dxa"/>
          </w:tcPr>
          <w:p w14:paraId="396334E2" w14:textId="77777777" w:rsidR="00A50BC8" w:rsidRPr="006A3105" w:rsidRDefault="00824579" w:rsidP="00BE3E0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Under the sea/The Seaside</w:t>
            </w:r>
          </w:p>
        </w:tc>
      </w:tr>
      <w:tr w:rsidR="003B6A23" w:rsidRPr="003E17AD" w14:paraId="00520868" w14:textId="77777777" w:rsidTr="00DE13F3">
        <w:tc>
          <w:tcPr>
            <w:tcW w:w="1388" w:type="dxa"/>
          </w:tcPr>
          <w:p w14:paraId="0195A9FF" w14:textId="77777777" w:rsidR="003B6A23" w:rsidRPr="006A3105" w:rsidRDefault="003B6A23" w:rsidP="004E5B2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Key Texts</w:t>
            </w:r>
          </w:p>
        </w:tc>
        <w:tc>
          <w:tcPr>
            <w:tcW w:w="1677" w:type="dxa"/>
          </w:tcPr>
          <w:p w14:paraId="65A7460B" w14:textId="77777777" w:rsidR="003B6A23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Shark in the Park</w:t>
            </w:r>
          </w:p>
          <w:p w14:paraId="5D370CDB" w14:textId="77777777" w:rsidR="008C6E01" w:rsidRDefault="008C6E01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3F51257" w14:textId="77777777" w:rsidR="008C6E01" w:rsidRPr="006A3105" w:rsidRDefault="008C6E01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Disgusting Sandwich</w:t>
            </w:r>
          </w:p>
        </w:tc>
        <w:tc>
          <w:tcPr>
            <w:tcW w:w="2935" w:type="dxa"/>
            <w:gridSpan w:val="4"/>
          </w:tcPr>
          <w:p w14:paraId="0BCD52D9" w14:textId="77777777" w:rsidR="003B6A23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Little Red Riding Hood</w:t>
            </w:r>
          </w:p>
          <w:p w14:paraId="5EF00DFF" w14:textId="77777777" w:rsidR="004E5B2F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Goldilocks and the Three Bears</w:t>
            </w:r>
          </w:p>
          <w:p w14:paraId="3A55CE32" w14:textId="77777777" w:rsidR="004E5B2F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The Gingerbread Man</w:t>
            </w:r>
          </w:p>
          <w:p w14:paraId="08D436D9" w14:textId="77777777" w:rsidR="004E5B2F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The Three Little Pigs</w:t>
            </w:r>
          </w:p>
          <w:p w14:paraId="5048DEC6" w14:textId="77777777" w:rsidR="004E5B2F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3 Billy Goats Gruff </w:t>
            </w:r>
          </w:p>
        </w:tc>
        <w:tc>
          <w:tcPr>
            <w:tcW w:w="3024" w:type="dxa"/>
            <w:gridSpan w:val="3"/>
          </w:tcPr>
          <w:p w14:paraId="169737C3" w14:textId="77777777" w:rsidR="004E5B2F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The Ravenous Beast</w:t>
            </w:r>
          </w:p>
          <w:p w14:paraId="4242E18C" w14:textId="77777777" w:rsidR="003B6A23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6A3105">
              <w:rPr>
                <w:rFonts w:ascii="Comic Sans MS" w:hAnsi="Comic Sans MS"/>
                <w:sz w:val="20"/>
                <w:szCs w:val="20"/>
              </w:rPr>
              <w:t>Gigantosaurus</w:t>
            </w:r>
            <w:proofErr w:type="spellEnd"/>
          </w:p>
          <w:p w14:paraId="1AD38A0F" w14:textId="77777777" w:rsidR="004E5B2F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  <w:gridSpan w:val="3"/>
          </w:tcPr>
          <w:p w14:paraId="40641EE4" w14:textId="77777777" w:rsidR="003B6A23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Sir Charlie Stinky Socks and the Really Big Adventure</w:t>
            </w:r>
          </w:p>
        </w:tc>
        <w:tc>
          <w:tcPr>
            <w:tcW w:w="1771" w:type="dxa"/>
          </w:tcPr>
          <w:p w14:paraId="5C01E891" w14:textId="77777777" w:rsidR="004E5B2F" w:rsidRDefault="004E5B2F" w:rsidP="008C6E01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Pirate Cruncher</w:t>
            </w:r>
          </w:p>
          <w:p w14:paraId="5043F76A" w14:textId="77777777" w:rsidR="008C6E01" w:rsidRDefault="008C6E01" w:rsidP="008C6E01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A777732" w14:textId="77777777" w:rsidR="008C6E01" w:rsidRPr="006A3105" w:rsidRDefault="008C6E01" w:rsidP="008C6E0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Captain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Beastlie’s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Pirate Party</w:t>
            </w:r>
          </w:p>
        </w:tc>
        <w:tc>
          <w:tcPr>
            <w:tcW w:w="1437" w:type="dxa"/>
          </w:tcPr>
          <w:p w14:paraId="3424A343" w14:textId="77777777" w:rsidR="00AE0765" w:rsidRDefault="008C6E01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Five Little Fiends</w:t>
            </w:r>
          </w:p>
          <w:p w14:paraId="7C9822F8" w14:textId="77777777" w:rsidR="008C6E01" w:rsidRDefault="008C6E01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38277EE" w14:textId="77777777" w:rsidR="008C6E01" w:rsidRPr="006A3105" w:rsidRDefault="008C6E01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Snow White in New York</w:t>
            </w:r>
          </w:p>
          <w:p w14:paraId="6F3FDEC4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B6A23" w:rsidRPr="003E17AD" w14:paraId="13465D22" w14:textId="77777777" w:rsidTr="00DE13F3">
        <w:tc>
          <w:tcPr>
            <w:tcW w:w="1388" w:type="dxa"/>
          </w:tcPr>
          <w:p w14:paraId="6619335A" w14:textId="77777777" w:rsidR="003B6A23" w:rsidRPr="006A3105" w:rsidRDefault="003B6A23" w:rsidP="004E5B2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 xml:space="preserve">English </w:t>
            </w:r>
          </w:p>
          <w:p w14:paraId="6FD3FF07" w14:textId="77777777" w:rsidR="003B6A23" w:rsidRPr="006A3105" w:rsidRDefault="003B6A23" w:rsidP="004E5B2F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6A3105">
              <w:rPr>
                <w:rFonts w:ascii="Comic Sans MS" w:hAnsi="Comic Sans MS"/>
                <w:i/>
                <w:sz w:val="24"/>
                <w:szCs w:val="24"/>
              </w:rPr>
              <w:t>Genres</w:t>
            </w:r>
          </w:p>
        </w:tc>
        <w:tc>
          <w:tcPr>
            <w:tcW w:w="1677" w:type="dxa"/>
          </w:tcPr>
          <w:p w14:paraId="32EB9705" w14:textId="77777777" w:rsidR="003B6A23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Stories with a familiar setting</w:t>
            </w:r>
          </w:p>
          <w:p w14:paraId="130D6ED0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560ECCB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Labels, lists and Captions</w:t>
            </w:r>
          </w:p>
          <w:p w14:paraId="7268E94E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DCB5311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Songs and repetitive language</w:t>
            </w:r>
          </w:p>
        </w:tc>
        <w:tc>
          <w:tcPr>
            <w:tcW w:w="2935" w:type="dxa"/>
            <w:gridSpan w:val="4"/>
          </w:tcPr>
          <w:p w14:paraId="3C3E8539" w14:textId="77777777" w:rsidR="003B6A23" w:rsidRPr="006A3105" w:rsidRDefault="004E5B2F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Traditional Tales</w:t>
            </w:r>
          </w:p>
          <w:p w14:paraId="4589B193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E6E3463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Recounts</w:t>
            </w:r>
          </w:p>
          <w:p w14:paraId="74DC8796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B4A8C96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Patterns and Rhymes</w:t>
            </w:r>
          </w:p>
          <w:p w14:paraId="06004384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24" w:type="dxa"/>
            <w:gridSpan w:val="3"/>
          </w:tcPr>
          <w:p w14:paraId="532ADD71" w14:textId="77777777" w:rsidR="003B6A23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Stories with repeating patterns/predictable phrasing</w:t>
            </w:r>
          </w:p>
          <w:p w14:paraId="2E7E24A0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84FC92B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Glossaries</w:t>
            </w:r>
          </w:p>
          <w:p w14:paraId="67E5558E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41007BE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Senses</w:t>
            </w:r>
          </w:p>
        </w:tc>
        <w:tc>
          <w:tcPr>
            <w:tcW w:w="1550" w:type="dxa"/>
            <w:gridSpan w:val="3"/>
          </w:tcPr>
          <w:p w14:paraId="5605F816" w14:textId="77777777" w:rsidR="003B6A23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Well-loved Stories</w:t>
            </w:r>
          </w:p>
          <w:p w14:paraId="3E0B4BB2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263AE20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Instructions</w:t>
            </w:r>
          </w:p>
          <w:p w14:paraId="551BDFE2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968CE46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Humorous Poems </w:t>
            </w:r>
          </w:p>
        </w:tc>
        <w:tc>
          <w:tcPr>
            <w:tcW w:w="1771" w:type="dxa"/>
          </w:tcPr>
          <w:p w14:paraId="34BE1FDC" w14:textId="77777777" w:rsidR="003B6A23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Imaginary/Fantasy Stories</w:t>
            </w:r>
          </w:p>
          <w:p w14:paraId="7CD8F8E2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AD0FE9F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Letters</w:t>
            </w:r>
          </w:p>
          <w:p w14:paraId="2EC4F1CE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47D2FB8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19C9569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Formal Poems e.g. Nature </w:t>
            </w:r>
          </w:p>
        </w:tc>
        <w:tc>
          <w:tcPr>
            <w:tcW w:w="1437" w:type="dxa"/>
          </w:tcPr>
          <w:p w14:paraId="4F1CC8BE" w14:textId="77777777" w:rsidR="003B6A23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Fairy Tales</w:t>
            </w:r>
          </w:p>
          <w:p w14:paraId="1E4DF492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FAC4CD2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Explanations</w:t>
            </w:r>
          </w:p>
          <w:p w14:paraId="000BEE95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4CC78E2" w14:textId="77777777" w:rsidR="00AE0765" w:rsidRPr="006A3105" w:rsidRDefault="00AE0765" w:rsidP="004E5B2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Shape Poems </w:t>
            </w:r>
          </w:p>
        </w:tc>
      </w:tr>
      <w:tr w:rsidR="003B6A23" w:rsidRPr="003E17AD" w14:paraId="1C5A9F4D" w14:textId="77777777" w:rsidTr="00DE13F3">
        <w:trPr>
          <w:trHeight w:val="295"/>
        </w:trPr>
        <w:tc>
          <w:tcPr>
            <w:tcW w:w="1388" w:type="dxa"/>
            <w:vMerge w:val="restart"/>
          </w:tcPr>
          <w:p w14:paraId="0D6F991A" w14:textId="77777777" w:rsidR="003B6A23" w:rsidRPr="006A3105" w:rsidRDefault="003B6A23" w:rsidP="004E5B2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 xml:space="preserve">English </w:t>
            </w:r>
          </w:p>
          <w:p w14:paraId="0D513352" w14:textId="77777777" w:rsidR="003B6A23" w:rsidRPr="006A3105" w:rsidRDefault="003B6A23" w:rsidP="004E5B2F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6A3105">
              <w:rPr>
                <w:rFonts w:ascii="Comic Sans MS" w:hAnsi="Comic Sans MS"/>
                <w:i/>
                <w:sz w:val="24"/>
                <w:szCs w:val="24"/>
              </w:rPr>
              <w:t>Skills</w:t>
            </w:r>
          </w:p>
        </w:tc>
        <w:tc>
          <w:tcPr>
            <w:tcW w:w="12394" w:type="dxa"/>
            <w:gridSpan w:val="13"/>
          </w:tcPr>
          <w:p w14:paraId="7F2A7F17" w14:textId="77777777" w:rsidR="003B6A23" w:rsidRPr="003E17AD" w:rsidRDefault="003B6A23" w:rsidP="006F5E06">
            <w:pPr>
              <w:autoSpaceDE w:val="0"/>
              <w:autoSpaceDN w:val="0"/>
              <w:adjustRightInd w:val="0"/>
              <w:rPr>
                <w:rFonts w:ascii="Comic Sans MS" w:hAnsi="Comic Sans MS" w:cs="TT226t00"/>
                <w:sz w:val="16"/>
                <w:szCs w:val="16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Reading</w:t>
            </w:r>
            <w:r w:rsidRPr="003E17AD">
              <w:rPr>
                <w:rFonts w:ascii="Comic Sans MS" w:hAnsi="Comic Sans MS"/>
                <w:b/>
                <w:sz w:val="16"/>
                <w:szCs w:val="16"/>
              </w:rPr>
              <w:t>:</w:t>
            </w: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6F5E06" w:rsidRPr="006A3105">
              <w:rPr>
                <w:rFonts w:ascii="Comic Sans MS" w:hAnsi="Comic Sans MS" w:cs="TT226t00"/>
                <w:sz w:val="20"/>
                <w:szCs w:val="20"/>
              </w:rPr>
              <w:t>decode words using phonics, match graphemes for all phonemes; blend sounds in unfamiliar words containing taught GPC’s, read common ‘exception’ words, read words with common suffixes; read words of more than one syllable containing taught GPC’s read contractions; read aloud phonics –based books developing fluency and confidence; share and discuss poems, stories and non-fiction beyond own reading level; check for sense and correct reading errors; discuss word meanings, discuss the significance of title and events; make inferences and predictions; explain their understanding of what is read to them.</w:t>
            </w:r>
            <w:r w:rsidR="006F5E06" w:rsidRPr="003E17AD">
              <w:rPr>
                <w:rFonts w:ascii="Comic Sans MS" w:hAnsi="Comic Sans MS" w:cs="TT226t00"/>
                <w:sz w:val="16"/>
                <w:szCs w:val="16"/>
              </w:rPr>
              <w:t xml:space="preserve"> </w:t>
            </w:r>
          </w:p>
        </w:tc>
      </w:tr>
      <w:tr w:rsidR="003B6A23" w:rsidRPr="003E17AD" w14:paraId="3CAE03A5" w14:textId="77777777" w:rsidTr="00DE13F3">
        <w:trPr>
          <w:trHeight w:val="295"/>
        </w:trPr>
        <w:tc>
          <w:tcPr>
            <w:tcW w:w="1388" w:type="dxa"/>
            <w:vMerge/>
          </w:tcPr>
          <w:p w14:paraId="5B9E0FE2" w14:textId="77777777" w:rsidR="003B6A23" w:rsidRPr="006A3105" w:rsidRDefault="003B6A23" w:rsidP="004E5B2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394" w:type="dxa"/>
            <w:gridSpan w:val="13"/>
          </w:tcPr>
          <w:p w14:paraId="59D432CF" w14:textId="77777777" w:rsidR="003B6A23" w:rsidRPr="003E17AD" w:rsidRDefault="003B6A23" w:rsidP="006F5E06">
            <w:pPr>
              <w:autoSpaceDE w:val="0"/>
              <w:autoSpaceDN w:val="0"/>
              <w:adjustRightInd w:val="0"/>
              <w:rPr>
                <w:rFonts w:ascii="Comic Sans MS" w:hAnsi="Comic Sans MS" w:cs="TT226t00"/>
                <w:sz w:val="16"/>
                <w:szCs w:val="16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Writing:</w:t>
            </w:r>
            <w:r w:rsidR="006F5E06" w:rsidRPr="006A3105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6F5E06" w:rsidRPr="006A3105">
              <w:rPr>
                <w:rFonts w:ascii="Comic Sans MS" w:hAnsi="Comic Sans MS"/>
                <w:sz w:val="20"/>
                <w:szCs w:val="20"/>
              </w:rPr>
              <w:t>s</w:t>
            </w:r>
            <w:r w:rsidR="006F5E06" w:rsidRPr="006A3105">
              <w:rPr>
                <w:rFonts w:ascii="Comic Sans MS" w:hAnsi="Comic Sans MS" w:cs="TT226t00"/>
                <w:sz w:val="20"/>
                <w:szCs w:val="20"/>
              </w:rPr>
              <w:t xml:space="preserve">pell words containing each of the 40+ phonemes; spell common ‘exception’ words; spell the days of the week; name letters of the alphabet; use common prefixes and suffixes; write simple dictated sentence; form correctly lower case and capital letters; form digits correctly; practice handwriting in letter families; compose sentences orally before writing; reread sentences to check they make sense; discuss and read aloud own writing; leave spaces between words; join words and clauses using ‘and’; </w:t>
            </w:r>
            <w:r w:rsidR="006F5E06" w:rsidRPr="006A3105">
              <w:rPr>
                <w:rFonts w:ascii="Comic Sans MS" w:hAnsi="Comic Sans MS" w:cs="TT226t00"/>
                <w:sz w:val="20"/>
                <w:szCs w:val="20"/>
              </w:rPr>
              <w:lastRenderedPageBreak/>
              <w:t>begin to use basic punctuation (. ? !); use capital letters to start sentences and for proper nouns; learn and apply spelling rules in Appendix 1; learn and apply grammar rules and terminology in Appendix 2.</w:t>
            </w:r>
          </w:p>
        </w:tc>
      </w:tr>
      <w:tr w:rsidR="003B6A23" w:rsidRPr="003E17AD" w14:paraId="7A6AAA45" w14:textId="77777777" w:rsidTr="00DE13F3">
        <w:trPr>
          <w:trHeight w:val="295"/>
        </w:trPr>
        <w:tc>
          <w:tcPr>
            <w:tcW w:w="1388" w:type="dxa"/>
            <w:vMerge/>
          </w:tcPr>
          <w:p w14:paraId="7ACE9F9D" w14:textId="77777777" w:rsidR="003B6A23" w:rsidRPr="006A3105" w:rsidRDefault="003B6A23" w:rsidP="004E5B2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394" w:type="dxa"/>
            <w:gridSpan w:val="13"/>
          </w:tcPr>
          <w:p w14:paraId="63CE3F99" w14:textId="77777777" w:rsidR="003B6A23" w:rsidRPr="003E17AD" w:rsidRDefault="003B6A23" w:rsidP="006F5E06">
            <w:pPr>
              <w:autoSpaceDE w:val="0"/>
              <w:autoSpaceDN w:val="0"/>
              <w:adjustRightInd w:val="0"/>
              <w:rPr>
                <w:rFonts w:ascii="Comic Sans MS" w:hAnsi="Comic Sans MS" w:cs="TT226t00"/>
                <w:sz w:val="16"/>
                <w:szCs w:val="16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Spoken Language:</w:t>
            </w:r>
            <w:r w:rsidR="006F5E06" w:rsidRPr="003E17AD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="006F5E06" w:rsidRPr="006A3105">
              <w:rPr>
                <w:rFonts w:ascii="Comic Sans MS" w:hAnsi="Comic Sans MS" w:cs="TT226t00"/>
                <w:sz w:val="20"/>
                <w:szCs w:val="20"/>
              </w:rPr>
              <w:t>listen and respond appropriately, ask relevant questions; build vocabulary; articulate and justify own ideas; describe and narrate for different purposes, express feelings; participate actively in conversations; speculate and explore ideas; speak clearly and fluently in Standard English; take part in discussions, presentations, performances, role-play, improvisations and debates; keep listeners interested; explore different viewpoints, communicate effectively using appropriate register.</w:t>
            </w:r>
          </w:p>
        </w:tc>
      </w:tr>
      <w:tr w:rsidR="00000BA0" w:rsidRPr="003E17AD" w14:paraId="1F2380E4" w14:textId="77777777" w:rsidTr="00AA22C5">
        <w:tc>
          <w:tcPr>
            <w:tcW w:w="1388" w:type="dxa"/>
          </w:tcPr>
          <w:p w14:paraId="6913032A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Maths</w:t>
            </w:r>
          </w:p>
          <w:p w14:paraId="196D43E4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6A3105">
              <w:rPr>
                <w:rFonts w:ascii="Comic Sans MS" w:hAnsi="Comic Sans MS"/>
                <w:i/>
                <w:sz w:val="24"/>
                <w:szCs w:val="24"/>
              </w:rPr>
              <w:t>Key objectives</w:t>
            </w:r>
          </w:p>
        </w:tc>
        <w:tc>
          <w:tcPr>
            <w:tcW w:w="4141" w:type="dxa"/>
            <w:gridSpan w:val="3"/>
          </w:tcPr>
          <w:p w14:paraId="0FD24F4F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Number: Place Value </w:t>
            </w:r>
          </w:p>
          <w:p w14:paraId="12393623" w14:textId="77777777" w:rsidR="00000BA0" w:rsidRPr="00220CC1" w:rsidRDefault="00000BA0" w:rsidP="00000BA0">
            <w:pPr>
              <w:pStyle w:val="Default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Count to ten, forwards and backwards, beginning with 0 or 1, or from any given number. </w:t>
            </w:r>
          </w:p>
          <w:p w14:paraId="37DE852D" w14:textId="77777777" w:rsidR="00000BA0" w:rsidRPr="00220CC1" w:rsidRDefault="00000BA0" w:rsidP="00000BA0">
            <w:pPr>
              <w:pStyle w:val="Default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Count, read and write numbers to 10 in numerals and words. </w:t>
            </w:r>
          </w:p>
          <w:p w14:paraId="6EA7EC7B" w14:textId="77777777" w:rsidR="00000BA0" w:rsidRPr="00220CC1" w:rsidRDefault="00000BA0" w:rsidP="00000BA0">
            <w:pPr>
              <w:pStyle w:val="Default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Identify and represent numbers using objects and pictorial representations including the number line, and use the language of: equal to, more than, less than (fewer), most, least. </w:t>
            </w:r>
          </w:p>
          <w:p w14:paraId="3B28226B" w14:textId="77777777" w:rsidR="00000BA0" w:rsidRPr="00220CC1" w:rsidRDefault="00000BA0" w:rsidP="00000BA0">
            <w:pPr>
              <w:pStyle w:val="Default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Given a number, identify one more or one less. </w:t>
            </w:r>
          </w:p>
          <w:p w14:paraId="0DBD46E7" w14:textId="77777777" w:rsidR="00000BA0" w:rsidRPr="00220CC1" w:rsidRDefault="00000BA0" w:rsidP="00000BA0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Count in multiples of twos. </w:t>
            </w:r>
          </w:p>
          <w:p w14:paraId="3155D234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Number: Addition and Subtraction </w:t>
            </w:r>
          </w:p>
          <w:p w14:paraId="446DD6E7" w14:textId="77777777" w:rsidR="00000BA0" w:rsidRPr="00220CC1" w:rsidRDefault="00000BA0" w:rsidP="00000BA0">
            <w:pPr>
              <w:pStyle w:val="Default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Represent and use number bonds and related subtraction facts (within 10) </w:t>
            </w:r>
          </w:p>
          <w:p w14:paraId="44DA36BB" w14:textId="77777777" w:rsidR="00000BA0" w:rsidRPr="00220CC1" w:rsidRDefault="00000BA0" w:rsidP="00000BA0">
            <w:pPr>
              <w:pStyle w:val="Default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Add and subtract one digit numbers (to 10), including zero. </w:t>
            </w:r>
          </w:p>
          <w:p w14:paraId="02728379" w14:textId="77777777" w:rsidR="00000BA0" w:rsidRPr="00220CC1" w:rsidRDefault="00000BA0" w:rsidP="00000BA0">
            <w:pPr>
              <w:pStyle w:val="Default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Read, write and interpret mathematical statements involving addition (+), subtraction (-) and equals (=) signs. </w:t>
            </w:r>
          </w:p>
          <w:p w14:paraId="7E2A5CC5" w14:textId="77777777" w:rsidR="00000BA0" w:rsidRPr="00220CC1" w:rsidRDefault="00000BA0" w:rsidP="00000BA0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Solve one step problems that involve addition and subtraction, using concrete objects and pictorial representations and missing number problems. </w:t>
            </w:r>
          </w:p>
          <w:p w14:paraId="3A35EB07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Geometry: Shape </w:t>
            </w:r>
          </w:p>
          <w:p w14:paraId="418646E1" w14:textId="77777777" w:rsidR="00000BA0" w:rsidRPr="00220CC1" w:rsidRDefault="00000BA0" w:rsidP="00000BA0">
            <w:pPr>
              <w:pStyle w:val="Default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Recognise and name common 2D and 3D shapes, including rectangles, squares, circles and triangles, cuboids, pyramids and spheres. </w:t>
            </w:r>
          </w:p>
          <w:p w14:paraId="575A0FB0" w14:textId="77777777" w:rsidR="00000BA0" w:rsidRPr="00220CC1" w:rsidRDefault="00000BA0" w:rsidP="00000BA0">
            <w:pPr>
              <w:pStyle w:val="ListParagraph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Describe position, direction and movement, including whole, half, quarter and three quarter. </w:t>
            </w:r>
          </w:p>
          <w:p w14:paraId="3518A6A2" w14:textId="77777777" w:rsidR="00000BA0" w:rsidRPr="00220CC1" w:rsidRDefault="00000BA0" w:rsidP="004F0444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220CC1">
              <w:rPr>
                <w:rFonts w:ascii="Arial" w:hAnsi="Arial" w:cs="Arial"/>
                <w:sz w:val="16"/>
                <w:szCs w:val="16"/>
                <w:u w:val="single"/>
              </w:rPr>
              <w:t xml:space="preserve">Number: Place Value </w:t>
            </w:r>
          </w:p>
          <w:p w14:paraId="0DBD6A93" w14:textId="77777777" w:rsidR="00000BA0" w:rsidRPr="00220CC1" w:rsidRDefault="00000BA0" w:rsidP="00000BA0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220CC1">
              <w:rPr>
                <w:rFonts w:ascii="Arial" w:hAnsi="Arial" w:cs="Arial"/>
                <w:sz w:val="16"/>
                <w:szCs w:val="16"/>
              </w:rPr>
              <w:t xml:space="preserve">Count to twenty, forwards and backwards, beginning with 0 or 1, from any given number. Count, read and write numbers from 1 to 20 in numerals and words. </w:t>
            </w:r>
          </w:p>
          <w:p w14:paraId="36AE3516" w14:textId="77777777" w:rsidR="00000BA0" w:rsidRPr="00220CC1" w:rsidRDefault="00000BA0" w:rsidP="00000BA0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220CC1">
              <w:rPr>
                <w:rFonts w:ascii="Arial" w:hAnsi="Arial" w:cs="Arial"/>
                <w:sz w:val="16"/>
                <w:szCs w:val="16"/>
              </w:rPr>
              <w:t xml:space="preserve">Identify and represent numbers using objects and pictorial representations including the number line, and use the language of: equal to, more than, less than (fewer), most, least. </w:t>
            </w:r>
          </w:p>
          <w:p w14:paraId="543762DC" w14:textId="77777777" w:rsidR="00000BA0" w:rsidRPr="00220CC1" w:rsidRDefault="00000BA0" w:rsidP="00000BA0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220CC1">
              <w:rPr>
                <w:rFonts w:ascii="Arial" w:hAnsi="Arial" w:cs="Arial"/>
                <w:sz w:val="16"/>
                <w:szCs w:val="16"/>
              </w:rPr>
              <w:t>Count in multiples of twos and fives</w:t>
            </w:r>
          </w:p>
          <w:p w14:paraId="6BD871E7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Number: Addition and Subtraction </w:t>
            </w:r>
          </w:p>
          <w:p w14:paraId="69969EE8" w14:textId="77777777" w:rsidR="00000BA0" w:rsidRPr="00220CC1" w:rsidRDefault="00000BA0" w:rsidP="00000BA0">
            <w:pPr>
              <w:pStyle w:val="Default"/>
              <w:numPr>
                <w:ilvl w:val="0"/>
                <w:numId w:val="37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Represent and use number bonds and </w:t>
            </w:r>
            <w:r w:rsidRPr="00220CC1">
              <w:rPr>
                <w:sz w:val="16"/>
                <w:szCs w:val="16"/>
              </w:rPr>
              <w:lastRenderedPageBreak/>
              <w:t xml:space="preserve">related subtraction facts within 20. </w:t>
            </w:r>
          </w:p>
          <w:p w14:paraId="525B0B03" w14:textId="77777777" w:rsidR="00000BA0" w:rsidRPr="00220CC1" w:rsidRDefault="00000BA0" w:rsidP="00000BA0">
            <w:pPr>
              <w:pStyle w:val="Default"/>
              <w:numPr>
                <w:ilvl w:val="0"/>
                <w:numId w:val="37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Add and subtract one digit and two digit numbers to 20, including zero. </w:t>
            </w:r>
          </w:p>
          <w:p w14:paraId="09C25F0A" w14:textId="77777777" w:rsidR="00000BA0" w:rsidRPr="00220CC1" w:rsidRDefault="00000BA0" w:rsidP="00000BA0">
            <w:pPr>
              <w:pStyle w:val="Default"/>
              <w:numPr>
                <w:ilvl w:val="0"/>
                <w:numId w:val="37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Read, write and interpret mathematical statements involving addition (+), subtraction (-) and equals (=) signs. </w:t>
            </w:r>
          </w:p>
          <w:p w14:paraId="00C4BA29" w14:textId="77777777" w:rsidR="00000BA0" w:rsidRPr="00220CC1" w:rsidRDefault="00000BA0" w:rsidP="00000BA0">
            <w:pPr>
              <w:pStyle w:val="ListParagraph"/>
              <w:numPr>
                <w:ilvl w:val="0"/>
                <w:numId w:val="37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>Solve one step problems that involve addition and subtraction, using concrete objects and pictorial representations, and missing number problems such as 7</w:t>
            </w:r>
            <w:proofErr w:type="gramStart"/>
            <w:r w:rsidRPr="00220CC1">
              <w:rPr>
                <w:sz w:val="16"/>
                <w:szCs w:val="16"/>
              </w:rPr>
              <w:t>= ?</w:t>
            </w:r>
            <w:proofErr w:type="gramEnd"/>
            <w:r w:rsidRPr="00220CC1">
              <w:rPr>
                <w:sz w:val="16"/>
                <w:szCs w:val="16"/>
              </w:rPr>
              <w:t xml:space="preserve"> – 9 </w:t>
            </w:r>
          </w:p>
        </w:tc>
        <w:tc>
          <w:tcPr>
            <w:tcW w:w="4536" w:type="dxa"/>
            <w:gridSpan w:val="6"/>
          </w:tcPr>
          <w:p w14:paraId="16265ADD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lastRenderedPageBreak/>
              <w:t xml:space="preserve">Time </w:t>
            </w:r>
          </w:p>
          <w:p w14:paraId="58788AF4" w14:textId="77777777" w:rsidR="00000BA0" w:rsidRPr="00220CC1" w:rsidRDefault="00000BA0" w:rsidP="00000BA0">
            <w:pPr>
              <w:pStyle w:val="Default"/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Tell the time to the hour and half past the hour and draw the hands on a clock face to show these times. </w:t>
            </w:r>
          </w:p>
          <w:p w14:paraId="2377A09A" w14:textId="77777777" w:rsidR="00000BA0" w:rsidRPr="00220CC1" w:rsidRDefault="00000BA0" w:rsidP="00000BA0">
            <w:pPr>
              <w:pStyle w:val="Default"/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Recognise and use language relating to dates, including days of the week, weeks, months and years. </w:t>
            </w:r>
          </w:p>
          <w:p w14:paraId="3F58E998" w14:textId="77777777" w:rsidR="00000BA0" w:rsidRPr="00220CC1" w:rsidRDefault="00000BA0" w:rsidP="00000BA0">
            <w:pPr>
              <w:pStyle w:val="Default"/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Compare, describe and solve practical problems for time [for example, quicker, slower, earlier, later] and measure and begin to record time (hours, minutes, seconds) </w:t>
            </w:r>
          </w:p>
          <w:p w14:paraId="51064828" w14:textId="77777777" w:rsidR="00000BA0" w:rsidRPr="00220CC1" w:rsidRDefault="00000BA0" w:rsidP="00000BA0">
            <w:pPr>
              <w:pStyle w:val="ListParagraph"/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>Sequence events in chronological order using language [for example, before and after, next, first, today, yesterday, tomorrow, morning, afternoon and evening.</w:t>
            </w:r>
          </w:p>
          <w:p w14:paraId="790AFB7F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Place Value </w:t>
            </w:r>
          </w:p>
          <w:p w14:paraId="355F3697" w14:textId="77777777" w:rsidR="00000BA0" w:rsidRPr="00220CC1" w:rsidRDefault="00000BA0" w:rsidP="00000BA0">
            <w:pPr>
              <w:pStyle w:val="Default"/>
              <w:numPr>
                <w:ilvl w:val="0"/>
                <w:numId w:val="40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Count to 40 forwards and backwards, beginning with 0 or 1, or from any number. </w:t>
            </w:r>
          </w:p>
          <w:p w14:paraId="20BE17A6" w14:textId="77777777" w:rsidR="00000BA0" w:rsidRPr="00220CC1" w:rsidRDefault="00000BA0" w:rsidP="00000BA0">
            <w:pPr>
              <w:pStyle w:val="Default"/>
              <w:numPr>
                <w:ilvl w:val="0"/>
                <w:numId w:val="40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Count, read and write numbers from 1-40 in numerals and words. </w:t>
            </w:r>
          </w:p>
          <w:p w14:paraId="379DF826" w14:textId="77777777" w:rsidR="00000BA0" w:rsidRPr="00220CC1" w:rsidRDefault="00000BA0" w:rsidP="00000BA0">
            <w:pPr>
              <w:pStyle w:val="Default"/>
              <w:numPr>
                <w:ilvl w:val="0"/>
                <w:numId w:val="40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Identify and represent numbers using objects and pictorial representations. </w:t>
            </w:r>
          </w:p>
          <w:p w14:paraId="4245902A" w14:textId="77777777" w:rsidR="00000BA0" w:rsidRPr="00220CC1" w:rsidRDefault="00000BA0" w:rsidP="00000BA0">
            <w:pPr>
              <w:pStyle w:val="ListParagraph"/>
              <w:numPr>
                <w:ilvl w:val="0"/>
                <w:numId w:val="40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>Given a number, identify 1 more or less.</w:t>
            </w:r>
          </w:p>
          <w:p w14:paraId="01B8643E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Number: Addition and Subtraction </w:t>
            </w:r>
          </w:p>
          <w:p w14:paraId="19EA4EDB" w14:textId="77777777" w:rsidR="00000BA0" w:rsidRPr="00220CC1" w:rsidRDefault="00000BA0" w:rsidP="00000BA0">
            <w:pPr>
              <w:pStyle w:val="Default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Add and subtract one digit and two digit numbers to 20, including zero. </w:t>
            </w:r>
          </w:p>
          <w:p w14:paraId="4CDFE11B" w14:textId="77777777" w:rsidR="00000BA0" w:rsidRPr="00220CC1" w:rsidRDefault="00000BA0" w:rsidP="00000BA0">
            <w:pPr>
              <w:pStyle w:val="Default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Read, write and interpret mathematical statements involving addition (+), subtraction (-) and equals (=) signs. </w:t>
            </w:r>
          </w:p>
          <w:p w14:paraId="43CBA678" w14:textId="77777777" w:rsidR="00000BA0" w:rsidRPr="00220CC1" w:rsidRDefault="00000BA0" w:rsidP="00000BA0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Solve one step problems that involve addition and subtraction, using concrete objects and pictorial representations and missing number problems. </w:t>
            </w:r>
          </w:p>
          <w:p w14:paraId="76BE2561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Measures: Length and height </w:t>
            </w:r>
          </w:p>
          <w:p w14:paraId="77ACE7A1" w14:textId="77777777" w:rsidR="00000BA0" w:rsidRPr="00220CC1" w:rsidRDefault="00000BA0" w:rsidP="00000BA0">
            <w:pPr>
              <w:pStyle w:val="Default"/>
              <w:numPr>
                <w:ilvl w:val="0"/>
                <w:numId w:val="42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Compare, describe and solve practical problems for: lengths and heights for example, long/short, longer/shorter, tall/short, double/half </w:t>
            </w:r>
          </w:p>
          <w:p w14:paraId="3F3F132F" w14:textId="77777777" w:rsidR="00000BA0" w:rsidRPr="00220CC1" w:rsidRDefault="00000BA0" w:rsidP="00000BA0">
            <w:pPr>
              <w:pStyle w:val="ListParagraph"/>
              <w:numPr>
                <w:ilvl w:val="0"/>
                <w:numId w:val="42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Measure and begin to record lengths and heights. </w:t>
            </w:r>
          </w:p>
          <w:p w14:paraId="71CFCA1D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Number: Multiplication and Division </w:t>
            </w:r>
          </w:p>
          <w:p w14:paraId="4B89A4C8" w14:textId="77777777" w:rsidR="00000BA0" w:rsidRPr="00220CC1" w:rsidRDefault="00000BA0" w:rsidP="00000BA0">
            <w:pPr>
              <w:pStyle w:val="Default"/>
              <w:numPr>
                <w:ilvl w:val="0"/>
                <w:numId w:val="43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Count in multiples of twos, fives and tens. </w:t>
            </w:r>
          </w:p>
          <w:p w14:paraId="7A837C5F" w14:textId="77777777" w:rsidR="00000BA0" w:rsidRPr="00220CC1" w:rsidRDefault="00000BA0" w:rsidP="00000BA0">
            <w:pPr>
              <w:pStyle w:val="ListParagraph"/>
              <w:numPr>
                <w:ilvl w:val="0"/>
                <w:numId w:val="43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>Solve one step problems involving multiplication and division, by calculating the answer using concrete objects, pictorial representations and arrays with the support of the teacher.</w:t>
            </w:r>
          </w:p>
          <w:p w14:paraId="2147420C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Number: Fractions </w:t>
            </w:r>
          </w:p>
          <w:p w14:paraId="45BD91D0" w14:textId="77777777" w:rsidR="00000BA0" w:rsidRPr="00220CC1" w:rsidRDefault="00000BA0" w:rsidP="00000BA0">
            <w:pPr>
              <w:pStyle w:val="Default"/>
              <w:numPr>
                <w:ilvl w:val="0"/>
                <w:numId w:val="44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Recognise, find and name a half as one of two </w:t>
            </w:r>
            <w:r w:rsidRPr="00220CC1">
              <w:rPr>
                <w:sz w:val="16"/>
                <w:szCs w:val="16"/>
              </w:rPr>
              <w:lastRenderedPageBreak/>
              <w:t xml:space="preserve">equal parts of an object, shape or quantity. </w:t>
            </w:r>
          </w:p>
          <w:p w14:paraId="148FAF08" w14:textId="77777777" w:rsidR="00000BA0" w:rsidRPr="00220CC1" w:rsidRDefault="00000BA0" w:rsidP="00000BA0">
            <w:pPr>
              <w:pStyle w:val="ListParagraph"/>
              <w:numPr>
                <w:ilvl w:val="0"/>
                <w:numId w:val="44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>Recognise, find and name a quarter as one of four equal parts of an object, shape or quantity.</w:t>
            </w:r>
          </w:p>
        </w:tc>
        <w:tc>
          <w:tcPr>
            <w:tcW w:w="3717" w:type="dxa"/>
            <w:gridSpan w:val="4"/>
          </w:tcPr>
          <w:p w14:paraId="673A90E8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lastRenderedPageBreak/>
              <w:t xml:space="preserve">Number: Place Value </w:t>
            </w:r>
          </w:p>
          <w:p w14:paraId="4CD60DAA" w14:textId="77777777" w:rsidR="00000BA0" w:rsidRPr="00220CC1" w:rsidRDefault="00000BA0" w:rsidP="00000BA0">
            <w:pPr>
              <w:pStyle w:val="Default"/>
              <w:numPr>
                <w:ilvl w:val="0"/>
                <w:numId w:val="45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Count to and across 100, forwards and backwards, beginning with 0 or 1, or from any given number. </w:t>
            </w:r>
          </w:p>
          <w:p w14:paraId="4AD7167D" w14:textId="77777777" w:rsidR="00000BA0" w:rsidRPr="00220CC1" w:rsidRDefault="00000BA0" w:rsidP="00000BA0">
            <w:pPr>
              <w:pStyle w:val="Default"/>
              <w:numPr>
                <w:ilvl w:val="0"/>
                <w:numId w:val="45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Count, read and write numbers from 1-100 in numerals and words. </w:t>
            </w:r>
          </w:p>
          <w:p w14:paraId="38868A2F" w14:textId="77777777" w:rsidR="00000BA0" w:rsidRPr="00220CC1" w:rsidRDefault="00000BA0" w:rsidP="00000BA0">
            <w:pPr>
              <w:pStyle w:val="Default"/>
              <w:numPr>
                <w:ilvl w:val="0"/>
                <w:numId w:val="45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Identify and represent numbers using objects and pictorial representations including the number line, and use the language of: equal to, more than, less than, most, least. </w:t>
            </w:r>
          </w:p>
          <w:p w14:paraId="1C6FFF93" w14:textId="77777777" w:rsidR="00000BA0" w:rsidRPr="00220CC1" w:rsidRDefault="00000BA0" w:rsidP="00000BA0">
            <w:pPr>
              <w:pStyle w:val="ListParagraph"/>
              <w:numPr>
                <w:ilvl w:val="0"/>
                <w:numId w:val="45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Given a number, identify one more and one less. </w:t>
            </w:r>
          </w:p>
          <w:p w14:paraId="0FAC5D5B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Number: Four operations </w:t>
            </w:r>
          </w:p>
          <w:p w14:paraId="62863350" w14:textId="77777777" w:rsidR="00000BA0" w:rsidRPr="00220CC1" w:rsidRDefault="00000BA0" w:rsidP="00000BA0">
            <w:pPr>
              <w:pStyle w:val="Default"/>
              <w:numPr>
                <w:ilvl w:val="0"/>
                <w:numId w:val="46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Represent and use number bonds and related subtraction facts within 20. </w:t>
            </w:r>
          </w:p>
          <w:p w14:paraId="516B7A4C" w14:textId="77777777" w:rsidR="00000BA0" w:rsidRPr="00220CC1" w:rsidRDefault="00000BA0" w:rsidP="00000BA0">
            <w:pPr>
              <w:pStyle w:val="Default"/>
              <w:numPr>
                <w:ilvl w:val="0"/>
                <w:numId w:val="46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Add and subtract one digit and two digit numbers to 20, including 0. </w:t>
            </w:r>
          </w:p>
          <w:p w14:paraId="233FA794" w14:textId="77777777" w:rsidR="00000BA0" w:rsidRPr="00220CC1" w:rsidRDefault="00000BA0" w:rsidP="00000BA0">
            <w:pPr>
              <w:pStyle w:val="Default"/>
              <w:numPr>
                <w:ilvl w:val="0"/>
                <w:numId w:val="46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Read, write and interpret mathematical statements involving addition (+) subtraction (-) and equals (=) signs. </w:t>
            </w:r>
          </w:p>
          <w:p w14:paraId="5C0C96CE" w14:textId="77777777" w:rsidR="00000BA0" w:rsidRPr="00220CC1" w:rsidRDefault="00000BA0" w:rsidP="00000BA0">
            <w:pPr>
              <w:pStyle w:val="Default"/>
              <w:numPr>
                <w:ilvl w:val="0"/>
                <w:numId w:val="46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Solve one step problems that involve addition and subtraction, using concrete objects and pictorial representations, and missing number problems. </w:t>
            </w:r>
          </w:p>
          <w:p w14:paraId="6A0245F5" w14:textId="77777777" w:rsidR="00000BA0" w:rsidRPr="00220CC1" w:rsidRDefault="00000BA0" w:rsidP="00000BA0">
            <w:pPr>
              <w:pStyle w:val="Default"/>
              <w:numPr>
                <w:ilvl w:val="0"/>
                <w:numId w:val="46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Count in multiples of twos, fives and tens. </w:t>
            </w:r>
          </w:p>
          <w:p w14:paraId="7442C222" w14:textId="77777777" w:rsidR="00000BA0" w:rsidRPr="00220CC1" w:rsidRDefault="00000BA0" w:rsidP="00000BA0">
            <w:pPr>
              <w:pStyle w:val="ListParagraph"/>
              <w:numPr>
                <w:ilvl w:val="0"/>
                <w:numId w:val="46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>Solve one step problems involving multiplication and division, by calculating the answer using concrete objects, pictorial representations and arrays with the support of the teacher.</w:t>
            </w:r>
          </w:p>
          <w:p w14:paraId="401E9567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Measurement: Money </w:t>
            </w:r>
          </w:p>
          <w:p w14:paraId="70565E6A" w14:textId="77777777" w:rsidR="00000BA0" w:rsidRPr="00220CC1" w:rsidRDefault="00000BA0" w:rsidP="00000BA0">
            <w:pPr>
              <w:pStyle w:val="Default"/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Recognise and know the value of different denominations of coins and notes. </w:t>
            </w:r>
          </w:p>
          <w:p w14:paraId="3C710C15" w14:textId="77777777" w:rsidR="00000BA0" w:rsidRPr="00220CC1" w:rsidRDefault="00000BA0" w:rsidP="00000BA0">
            <w:pPr>
              <w:pStyle w:val="ListParagraph"/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>Solve one step problems that involve addition and subtraction, using concrete objects and pictorial representations, and missing number problems.</w:t>
            </w:r>
          </w:p>
          <w:p w14:paraId="57E959F8" w14:textId="77777777" w:rsidR="00000BA0" w:rsidRPr="00220CC1" w:rsidRDefault="00000BA0" w:rsidP="004F0444">
            <w:pPr>
              <w:pStyle w:val="Default"/>
              <w:rPr>
                <w:sz w:val="16"/>
                <w:szCs w:val="16"/>
                <w:u w:val="single"/>
              </w:rPr>
            </w:pPr>
            <w:r w:rsidRPr="00220CC1">
              <w:rPr>
                <w:sz w:val="16"/>
                <w:szCs w:val="16"/>
                <w:u w:val="single"/>
              </w:rPr>
              <w:t xml:space="preserve">Measurement: weight and volume </w:t>
            </w:r>
          </w:p>
          <w:p w14:paraId="2E2D5EDB" w14:textId="77777777" w:rsidR="00000BA0" w:rsidRPr="00220CC1" w:rsidRDefault="00000BA0" w:rsidP="00000BA0">
            <w:pPr>
              <w:pStyle w:val="Default"/>
              <w:numPr>
                <w:ilvl w:val="0"/>
                <w:numId w:val="48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Compare, describe and solve practical problems for mass/weight [for </w:t>
            </w:r>
            <w:r w:rsidRPr="00220CC1">
              <w:rPr>
                <w:sz w:val="16"/>
                <w:szCs w:val="16"/>
              </w:rPr>
              <w:lastRenderedPageBreak/>
              <w:t xml:space="preserve">example, heavy/light, heavier than, lighter than]; capacity and volume [for example, full/empty, more than, less than, half, half full, quarter] </w:t>
            </w:r>
          </w:p>
          <w:p w14:paraId="1D9CB048" w14:textId="77777777" w:rsidR="00000BA0" w:rsidRPr="00220CC1" w:rsidRDefault="00000BA0" w:rsidP="00000BA0">
            <w:pPr>
              <w:pStyle w:val="ListParagraph"/>
              <w:numPr>
                <w:ilvl w:val="0"/>
                <w:numId w:val="48"/>
              </w:numPr>
              <w:rPr>
                <w:sz w:val="16"/>
                <w:szCs w:val="16"/>
              </w:rPr>
            </w:pPr>
            <w:r w:rsidRPr="00220CC1">
              <w:rPr>
                <w:sz w:val="16"/>
                <w:szCs w:val="16"/>
              </w:rPr>
              <w:t xml:space="preserve">Measure and begin to record mass/weight, capacity and volume. </w:t>
            </w:r>
          </w:p>
        </w:tc>
      </w:tr>
      <w:tr w:rsidR="00000BA0" w:rsidRPr="003E17AD" w14:paraId="0650A80C" w14:textId="77777777" w:rsidTr="00AA22C5">
        <w:tc>
          <w:tcPr>
            <w:tcW w:w="1388" w:type="dxa"/>
          </w:tcPr>
          <w:p w14:paraId="3014704A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Science</w:t>
            </w:r>
          </w:p>
          <w:p w14:paraId="1B2488F9" w14:textId="77777777" w:rsidR="00000BA0" w:rsidRPr="00030BF8" w:rsidRDefault="00000BA0" w:rsidP="00CA3B0B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030BF8">
              <w:rPr>
                <w:rFonts w:ascii="Comic Sans MS" w:hAnsi="Comic Sans MS"/>
                <w:i/>
                <w:sz w:val="16"/>
                <w:szCs w:val="16"/>
              </w:rPr>
              <w:t xml:space="preserve">Programme of study </w:t>
            </w:r>
          </w:p>
          <w:p w14:paraId="63A773E0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0BF8">
              <w:rPr>
                <w:rFonts w:ascii="Comic Sans MS" w:hAnsi="Comic Sans MS"/>
                <w:i/>
                <w:sz w:val="16"/>
                <w:szCs w:val="16"/>
              </w:rPr>
              <w:t>Investigations</w:t>
            </w:r>
          </w:p>
        </w:tc>
        <w:tc>
          <w:tcPr>
            <w:tcW w:w="2440" w:type="dxa"/>
            <w:gridSpan w:val="2"/>
          </w:tcPr>
          <w:p w14:paraId="2A1533CA" w14:textId="77777777" w:rsidR="00000BA0" w:rsidRPr="006A3105" w:rsidRDefault="00000BA0" w:rsidP="006567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Materials/Floating and Sinking</w:t>
            </w:r>
          </w:p>
          <w:p w14:paraId="0A7096F1" w14:textId="77777777" w:rsidR="00000BA0" w:rsidRPr="003E17AD" w:rsidRDefault="00000BA0" w:rsidP="00656774">
            <w:pPr>
              <w:pStyle w:val="ListParagraph"/>
              <w:ind w:left="360"/>
              <w:rPr>
                <w:rFonts w:ascii="Comic Sans MS" w:hAnsi="Comic Sans MS"/>
                <w:sz w:val="16"/>
                <w:szCs w:val="16"/>
              </w:rPr>
            </w:pPr>
          </w:p>
          <w:p w14:paraId="1C5B44C4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Distinguish the difference between an object and the material it is made of.</w:t>
            </w:r>
          </w:p>
          <w:p w14:paraId="7469C2EE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868195A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Identify and name a variety of everyday materials, including wood, plastic, glass, metal, water and rock.</w:t>
            </w:r>
          </w:p>
          <w:p w14:paraId="6CA152F5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3F862DD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Compare and group together a variety of every day materials on the basis of their simple physical properties.</w:t>
            </w:r>
          </w:p>
          <w:p w14:paraId="6AF57473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5815A82" w14:textId="77777777" w:rsidR="00000BA0" w:rsidRPr="006A3105" w:rsidRDefault="00000BA0" w:rsidP="00656774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14:paraId="2E7A1B73" w14:textId="77777777" w:rsidR="00000BA0" w:rsidRPr="004E33E8" w:rsidRDefault="00000BA0" w:rsidP="00656774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E33E8">
              <w:rPr>
                <w:rFonts w:ascii="Comic Sans MS" w:hAnsi="Comic Sans MS"/>
                <w:b/>
                <w:sz w:val="20"/>
                <w:szCs w:val="20"/>
              </w:rPr>
              <w:t>Investigation –</w:t>
            </w:r>
          </w:p>
          <w:p w14:paraId="1D7BC5AC" w14:textId="77777777" w:rsidR="00000BA0" w:rsidRPr="004E33E8" w:rsidRDefault="00000BA0" w:rsidP="00656774">
            <w:pPr>
              <w:pStyle w:val="ListParagraph"/>
              <w:ind w:left="36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05B287C" w14:textId="77777777" w:rsidR="00000BA0" w:rsidRPr="004E33E8" w:rsidRDefault="00000BA0" w:rsidP="00656774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E33E8">
              <w:rPr>
                <w:rFonts w:ascii="Comic Sans MS" w:hAnsi="Comic Sans MS"/>
                <w:b/>
                <w:sz w:val="20"/>
                <w:szCs w:val="20"/>
              </w:rPr>
              <w:t>What material will be best to make a boat from?</w:t>
            </w:r>
          </w:p>
          <w:p w14:paraId="342CDE16" w14:textId="77777777" w:rsidR="00000BA0" w:rsidRPr="003E17AD" w:rsidRDefault="00000BA0" w:rsidP="0044591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850BEF2" w14:textId="77777777" w:rsidR="00000BA0" w:rsidRDefault="004F0444" w:rsidP="004F044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Light</w:t>
            </w:r>
          </w:p>
          <w:p w14:paraId="0CBA124C" w14:textId="77777777" w:rsidR="004F0444" w:rsidRDefault="004F0444" w:rsidP="004F044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95CB2EB" w14:textId="77777777" w:rsidR="008969B8" w:rsidRPr="008969B8" w:rsidRDefault="008969B8" w:rsidP="008969B8">
            <w:pPr>
              <w:pStyle w:val="List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8969B8">
              <w:rPr>
                <w:rFonts w:ascii="Comic Sans MS" w:hAnsi="Comic Sans MS"/>
                <w:sz w:val="20"/>
                <w:szCs w:val="20"/>
              </w:rPr>
              <w:t xml:space="preserve">I can observe and name a variety of sources of light, including electric lights, flames and the Sun. </w:t>
            </w:r>
          </w:p>
          <w:p w14:paraId="5448BBE2" w14:textId="77777777" w:rsidR="004F0444" w:rsidRPr="008969B8" w:rsidRDefault="004F0444" w:rsidP="004F044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55CB721" w14:textId="77777777" w:rsidR="008969B8" w:rsidRPr="008969B8" w:rsidRDefault="008969B8" w:rsidP="008969B8">
            <w:pPr>
              <w:pStyle w:val="List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8969B8">
              <w:rPr>
                <w:rFonts w:ascii="Comic Sans MS" w:hAnsi="Comic Sans MS"/>
                <w:sz w:val="20"/>
                <w:szCs w:val="20"/>
              </w:rPr>
              <w:t xml:space="preserve">I can associate shadows with a light source being blocked by something.  </w:t>
            </w:r>
          </w:p>
          <w:p w14:paraId="50EA214A" w14:textId="77777777" w:rsidR="008969B8" w:rsidRPr="008969B8" w:rsidRDefault="008969B8" w:rsidP="004F044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10BE57B" w14:textId="77777777" w:rsidR="008969B8" w:rsidRPr="008969B8" w:rsidRDefault="008969B8" w:rsidP="004F044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69B8">
              <w:rPr>
                <w:rFonts w:ascii="Comic Sans MS" w:hAnsi="Comic Sans MS"/>
                <w:sz w:val="20"/>
                <w:szCs w:val="20"/>
              </w:rPr>
              <w:t xml:space="preserve">I can explore materials to raise questions that will help me to understand the differences between materials that are transparent, translucent and </w:t>
            </w:r>
            <w:r w:rsidRPr="008969B8">
              <w:rPr>
                <w:rFonts w:ascii="Comic Sans MS" w:hAnsi="Comic Sans MS"/>
                <w:sz w:val="20"/>
                <w:szCs w:val="20"/>
              </w:rPr>
              <w:lastRenderedPageBreak/>
              <w:t>opaque.</w:t>
            </w:r>
          </w:p>
          <w:p w14:paraId="006F721C" w14:textId="77777777" w:rsidR="008969B8" w:rsidRPr="008969B8" w:rsidRDefault="008969B8" w:rsidP="004F044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E794827" w14:textId="77777777" w:rsidR="008969B8" w:rsidRPr="008969B8" w:rsidRDefault="008969B8" w:rsidP="004F044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969B8">
              <w:rPr>
                <w:rFonts w:ascii="Comic Sans MS" w:hAnsi="Comic Sans MS"/>
                <w:sz w:val="20"/>
                <w:szCs w:val="20"/>
              </w:rPr>
              <w:t>I can observe shadows being formed in everyday contexts, such as when I play outside or shine torches indoors.</w:t>
            </w:r>
          </w:p>
          <w:p w14:paraId="1DD1F1EA" w14:textId="77777777" w:rsidR="004F0444" w:rsidRDefault="004F0444" w:rsidP="0044591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A3A529C" w14:textId="77777777" w:rsidR="004F0444" w:rsidRPr="004F0444" w:rsidRDefault="004F0444" w:rsidP="0044591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Investigation – Disappearing Dogs (Discovery Dog) Which materials are best for a reflective collar? </w:t>
            </w:r>
          </w:p>
        </w:tc>
        <w:tc>
          <w:tcPr>
            <w:tcW w:w="4536" w:type="dxa"/>
            <w:gridSpan w:val="6"/>
          </w:tcPr>
          <w:p w14:paraId="4A7FF1C7" w14:textId="77777777" w:rsidR="00000BA0" w:rsidRDefault="00000BA0" w:rsidP="00656774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296B4798" w14:textId="77777777" w:rsidR="00000BA0" w:rsidRPr="006A3105" w:rsidRDefault="00000BA0" w:rsidP="0017585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Identify and Name Basic Body Parts</w:t>
            </w:r>
          </w:p>
          <w:p w14:paraId="13A66611" w14:textId="77777777" w:rsidR="00000BA0" w:rsidRPr="003E17AD" w:rsidRDefault="00000BA0" w:rsidP="004D497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58"/>
            </w:tblGrid>
            <w:tr w:rsidR="00000BA0" w:rsidRPr="006A3105" w14:paraId="554C8444" w14:textId="77777777" w:rsidTr="00656774">
              <w:trPr>
                <w:trHeight w:val="1240"/>
              </w:trPr>
              <w:tc>
                <w:tcPr>
                  <w:tcW w:w="4358" w:type="dxa"/>
                </w:tcPr>
                <w:p w14:paraId="71A65777" w14:textId="77777777" w:rsidR="00000BA0" w:rsidRPr="006A3105" w:rsidRDefault="00000BA0" w:rsidP="00656774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Identify and </w:t>
                  </w:r>
                  <w:r w:rsidRPr="006A3105">
                    <w:rPr>
                      <w:rFonts w:ascii="Comic Sans MS" w:hAnsi="Comic Sans MS"/>
                      <w:sz w:val="20"/>
                      <w:szCs w:val="20"/>
                    </w:rPr>
                    <w:t>compare the structure of a  variety of common animals including fish, amphibians, reptiles, birds and mammals</w:t>
                  </w:r>
                </w:p>
                <w:p w14:paraId="15766067" w14:textId="77777777" w:rsidR="00000BA0" w:rsidRDefault="00000BA0" w:rsidP="00656774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A3105">
                    <w:rPr>
                      <w:rFonts w:ascii="Comic Sans MS" w:hAnsi="Comic Sans MS"/>
                      <w:sz w:val="20"/>
                      <w:szCs w:val="20"/>
                    </w:rPr>
                    <w:t>Identify and name a variety of common animals that are carn</w:t>
                  </w:r>
                  <w:r w:rsidR="00754316">
                    <w:rPr>
                      <w:rFonts w:ascii="Comic Sans MS" w:hAnsi="Comic Sans MS"/>
                      <w:sz w:val="20"/>
                      <w:szCs w:val="20"/>
                    </w:rPr>
                    <w:t>ivores, herbivores and omnivore</w:t>
                  </w:r>
                </w:p>
                <w:p w14:paraId="795CFFBE" w14:textId="77777777" w:rsidR="00754316" w:rsidRPr="006A3105" w:rsidRDefault="00754316" w:rsidP="00656774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Investigation-  Observation – </w:t>
                  </w:r>
                </w:p>
                <w:p w14:paraId="7FCC224B" w14:textId="77777777" w:rsidR="00000BA0" w:rsidRPr="006A3105" w:rsidRDefault="00000BA0" w:rsidP="00D37FFC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A3105">
                    <w:rPr>
                      <w:rFonts w:ascii="Comic Sans MS" w:hAnsi="Comic Sans MS"/>
                      <w:sz w:val="20"/>
                      <w:szCs w:val="20"/>
                    </w:rPr>
                    <w:t>Identify, name, draw and label the basic parts of the human body and say which part of the body</w:t>
                  </w:r>
                  <w:r w:rsidR="00D37FFC">
                    <w:rPr>
                      <w:rFonts w:ascii="Comic Sans MS" w:hAnsi="Comic Sans MS"/>
                      <w:sz w:val="20"/>
                      <w:szCs w:val="20"/>
                    </w:rPr>
                    <w:t xml:space="preserve"> is associated with each sense.</w:t>
                  </w:r>
                  <w:r w:rsidR="00CF502F"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</w:tr>
          </w:tbl>
          <w:p w14:paraId="737B09A1" w14:textId="77777777" w:rsidR="00000BA0" w:rsidRPr="006A3105" w:rsidRDefault="00D37FFC" w:rsidP="004D49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</w:t>
            </w:r>
          </w:p>
          <w:p w14:paraId="522D5907" w14:textId="77777777" w:rsidR="00000BA0" w:rsidRPr="006A3105" w:rsidRDefault="00CF502F" w:rsidP="004D497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000BA0" w:rsidRPr="006A3105">
              <w:rPr>
                <w:rFonts w:ascii="Comic Sans MS" w:hAnsi="Comic Sans MS"/>
                <w:b/>
                <w:sz w:val="20"/>
                <w:szCs w:val="20"/>
              </w:rPr>
              <w:t>Investigation –</w:t>
            </w:r>
          </w:p>
          <w:p w14:paraId="30BD3EFB" w14:textId="77777777" w:rsidR="00000BA0" w:rsidRPr="006A3105" w:rsidRDefault="00000BA0" w:rsidP="004D497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725EA10" w14:textId="77777777" w:rsidR="00000BA0" w:rsidRDefault="004F0444" w:rsidP="004D497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Tall Tails (Discovery Dog) Are the tallest the eldest and the smallest the youngest?</w:t>
            </w:r>
          </w:p>
          <w:p w14:paraId="34916192" w14:textId="77777777" w:rsidR="00000BA0" w:rsidRDefault="00000BA0" w:rsidP="004D497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858FE3F" w14:textId="77777777" w:rsidR="00000BA0" w:rsidRPr="00802BD7" w:rsidRDefault="00000BA0" w:rsidP="004D4971">
            <w:pPr>
              <w:jc w:val="center"/>
              <w:rPr>
                <w:rFonts w:ascii="Comic Sans MS" w:hAnsi="Comic Sans MS"/>
                <w:b/>
                <w:color w:val="00B0F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B0F0"/>
                <w:sz w:val="20"/>
                <w:szCs w:val="20"/>
              </w:rPr>
              <w:t>Measure- length and height</w:t>
            </w:r>
          </w:p>
          <w:p w14:paraId="191E996C" w14:textId="77777777" w:rsidR="00000BA0" w:rsidRPr="003E17AD" w:rsidRDefault="00000BA0" w:rsidP="0044591A">
            <w:pPr>
              <w:pStyle w:val="ListParagraph"/>
              <w:ind w:left="360"/>
              <w:rPr>
                <w:rFonts w:ascii="Comic Sans MS" w:hAnsi="Comic Sans MS"/>
                <w:sz w:val="16"/>
                <w:szCs w:val="16"/>
              </w:rPr>
            </w:pPr>
          </w:p>
          <w:p w14:paraId="45F0723E" w14:textId="77777777" w:rsidR="00000BA0" w:rsidRPr="003E17AD" w:rsidRDefault="00000BA0" w:rsidP="0044591A">
            <w:pPr>
              <w:pStyle w:val="ListParagraph"/>
              <w:ind w:left="360"/>
              <w:rPr>
                <w:rFonts w:ascii="Comic Sans MS" w:hAnsi="Comic Sans MS"/>
                <w:sz w:val="16"/>
                <w:szCs w:val="16"/>
              </w:rPr>
            </w:pPr>
          </w:p>
          <w:p w14:paraId="345B7C3B" w14:textId="77777777" w:rsidR="00000BA0" w:rsidRPr="006A3105" w:rsidRDefault="00000BA0" w:rsidP="00656774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4B9B6C1" w14:textId="77777777" w:rsidR="00000BA0" w:rsidRPr="003E17AD" w:rsidRDefault="00000BA0" w:rsidP="00656774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53A4E35A" w14:textId="77777777" w:rsidR="00000BA0" w:rsidRPr="003E17AD" w:rsidRDefault="00000BA0" w:rsidP="00656774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7B2DA58" w14:textId="77777777" w:rsidR="00000BA0" w:rsidRPr="003E17AD" w:rsidRDefault="00000BA0" w:rsidP="0065677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236F5C54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235CDD3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6525B9D1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73568089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88DF10B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86514C7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8DAF1B5" w14:textId="77777777" w:rsidR="00000BA0" w:rsidRDefault="00000BA0" w:rsidP="0044591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4277774F" w14:textId="77777777" w:rsidR="00CF502F" w:rsidRDefault="00CF502F" w:rsidP="0044591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7C28E145" w14:textId="77777777" w:rsidR="00CF502F" w:rsidRDefault="00CF502F" w:rsidP="0044591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47571086" w14:textId="77777777" w:rsidR="00CF502F" w:rsidRPr="003E17AD" w:rsidRDefault="00CF502F" w:rsidP="0044591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80" w:type="dxa"/>
            <w:gridSpan w:val="3"/>
          </w:tcPr>
          <w:p w14:paraId="7221B347" w14:textId="77777777" w:rsidR="00000BA0" w:rsidRPr="006A3105" w:rsidRDefault="00000BA0" w:rsidP="006567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Identify and Name Common Materials</w:t>
            </w:r>
          </w:p>
          <w:p w14:paraId="11E79964" w14:textId="77777777" w:rsidR="00000BA0" w:rsidRPr="003E17AD" w:rsidRDefault="00000BA0" w:rsidP="00656774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7CF448B2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Distinguish the difference between an object and the material it is made of.</w:t>
            </w:r>
          </w:p>
          <w:p w14:paraId="4295DDC8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A6A2B15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Identify and name a variety of everyday materials, including wood, plastic, glass, metal, water and rock.</w:t>
            </w:r>
          </w:p>
          <w:p w14:paraId="26038DE9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167EFD8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Compare and group together a variety of every day materials on the basis of their simple physical properties.</w:t>
            </w:r>
          </w:p>
          <w:p w14:paraId="3B692742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C13D722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310A1F" w14:textId="77777777" w:rsidR="00000BA0" w:rsidRPr="006A3105" w:rsidRDefault="00000BA0" w:rsidP="00656774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A3105">
              <w:rPr>
                <w:rFonts w:ascii="Comic Sans MS" w:hAnsi="Comic Sans MS"/>
                <w:b/>
                <w:sz w:val="20"/>
                <w:szCs w:val="20"/>
              </w:rPr>
              <w:t xml:space="preserve">Investigation - </w:t>
            </w:r>
          </w:p>
          <w:p w14:paraId="645E07C6" w14:textId="77777777" w:rsidR="00000BA0" w:rsidRPr="004E33E8" w:rsidRDefault="00000BA0" w:rsidP="004E33E8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Which material is most waterproof?</w:t>
            </w:r>
          </w:p>
          <w:p w14:paraId="065D1FD5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437" w:type="dxa"/>
          </w:tcPr>
          <w:p w14:paraId="3D9AED3F" w14:textId="77777777" w:rsidR="00000BA0" w:rsidRPr="006A3105" w:rsidRDefault="00000BA0" w:rsidP="00656774">
            <w:pPr>
              <w:rPr>
                <w:rFonts w:ascii="Comic Sans MS" w:hAnsi="Comic Sans MS"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Plants</w:t>
            </w:r>
            <w:r w:rsidRPr="006A3105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7B8C4C92" w14:textId="77777777" w:rsidR="00000BA0" w:rsidRPr="003E17AD" w:rsidRDefault="00000BA0" w:rsidP="00656774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0627034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Identify and name a variety of common wild and garden plants, including deciduous and evergreen trees.</w:t>
            </w:r>
          </w:p>
          <w:p w14:paraId="6B775BC5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D088F73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Identify and describe the basic structure of a variety of common flowering plants, including trees.</w:t>
            </w:r>
          </w:p>
          <w:p w14:paraId="2C74046C" w14:textId="77777777" w:rsidR="00000BA0" w:rsidRPr="006A3105" w:rsidRDefault="00000BA0" w:rsidP="0065677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9DA6E4F" w14:textId="77777777" w:rsidR="00000BA0" w:rsidRPr="006A3105" w:rsidRDefault="00000BA0" w:rsidP="00656774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A3105">
              <w:rPr>
                <w:rFonts w:ascii="Comic Sans MS" w:hAnsi="Comic Sans MS"/>
                <w:b/>
                <w:sz w:val="20"/>
                <w:szCs w:val="20"/>
              </w:rPr>
              <w:t>Investigation –</w:t>
            </w:r>
          </w:p>
          <w:p w14:paraId="4BC6CD0D" w14:textId="77777777" w:rsidR="00000BA0" w:rsidRPr="006A3105" w:rsidRDefault="00000BA0" w:rsidP="00656774">
            <w:pPr>
              <w:pStyle w:val="ListParagraph"/>
              <w:ind w:left="36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4B54B68" w14:textId="77777777" w:rsidR="00000BA0" w:rsidRPr="006A3105" w:rsidRDefault="004F0444" w:rsidP="00656774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Perfect </w:t>
            </w: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Plants (Discovery Dog)</w:t>
            </w:r>
            <w:r w:rsidR="00CB6286">
              <w:rPr>
                <w:rFonts w:ascii="Comic Sans MS" w:hAnsi="Comic Sans MS"/>
                <w:b/>
                <w:sz w:val="20"/>
                <w:szCs w:val="20"/>
              </w:rPr>
              <w:t xml:space="preserve"> How can you grow the best plants?</w:t>
            </w:r>
          </w:p>
          <w:p w14:paraId="5A1AACE5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C67BE68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300873B" w14:textId="77777777" w:rsidR="00000BA0" w:rsidRPr="003E17AD" w:rsidRDefault="00000BA0" w:rsidP="0044591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00BA0" w:rsidRPr="003E17AD" w14:paraId="379EA6E4" w14:textId="77777777" w:rsidTr="00AA22C5">
        <w:tc>
          <w:tcPr>
            <w:tcW w:w="1388" w:type="dxa"/>
          </w:tcPr>
          <w:p w14:paraId="5F4B7E05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Art &amp; Design</w:t>
            </w:r>
          </w:p>
        </w:tc>
        <w:tc>
          <w:tcPr>
            <w:tcW w:w="2440" w:type="dxa"/>
            <w:gridSpan w:val="2"/>
          </w:tcPr>
          <w:p w14:paraId="6E2E5F5A" w14:textId="77777777" w:rsidR="00000BA0" w:rsidRPr="006A3105" w:rsidRDefault="00000BA0" w:rsidP="003A391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Design your own park</w:t>
            </w:r>
          </w:p>
          <w:p w14:paraId="040D0239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Respond to ideas and starting points.</w:t>
            </w:r>
          </w:p>
          <w:p w14:paraId="021B085F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br/>
              <w:t>Explore ideas and collect visual information.</w:t>
            </w:r>
          </w:p>
          <w:p w14:paraId="621CD8CF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7B6752A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Explore different methods and materials as ideas develop.</w:t>
            </w:r>
          </w:p>
          <w:p w14:paraId="7DB98F51" w14:textId="77777777" w:rsidR="00000BA0" w:rsidRPr="003E17AD" w:rsidRDefault="00000BA0" w:rsidP="003A391B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2BC0611" w14:textId="77777777" w:rsidR="00000BA0" w:rsidRPr="006A3105" w:rsidRDefault="00000BA0" w:rsidP="003A391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 xml:space="preserve">Create your own </w:t>
            </w: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parks and swings.</w:t>
            </w:r>
          </w:p>
          <w:p w14:paraId="1241ACE5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Use a range of materials to </w:t>
            </w:r>
            <w:r w:rsidRPr="006A3105">
              <w:rPr>
                <w:rFonts w:ascii="Comic Sans MS" w:hAnsi="Comic Sans MS"/>
                <w:b/>
                <w:sz w:val="20"/>
                <w:szCs w:val="20"/>
              </w:rPr>
              <w:t>sculpture a playground</w:t>
            </w:r>
            <w:r w:rsidRPr="006A3105">
              <w:rPr>
                <w:rFonts w:ascii="Comic Sans MS" w:hAnsi="Comic Sans MS"/>
                <w:sz w:val="20"/>
                <w:szCs w:val="20"/>
              </w:rPr>
              <w:t xml:space="preserve"> using their own design based on ideas generated from looking at a range of playground designs. </w:t>
            </w:r>
          </w:p>
          <w:p w14:paraId="7C92842F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BE60BB8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Explore different materials and techniques including cutting, rolling and moulding to develop ideas. </w:t>
            </w:r>
            <w:r w:rsidRPr="006A3105">
              <w:rPr>
                <w:rFonts w:ascii="Comic Sans MS" w:hAnsi="Comic Sans MS"/>
                <w:sz w:val="20"/>
                <w:szCs w:val="20"/>
              </w:rPr>
              <w:br/>
            </w:r>
          </w:p>
          <w:p w14:paraId="635C4312" w14:textId="77777777" w:rsidR="00000BA0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Use a combination of shapes, lines and textures. </w:t>
            </w:r>
          </w:p>
          <w:p w14:paraId="6585F057" w14:textId="77777777" w:rsidR="00000BA0" w:rsidRDefault="00000BA0" w:rsidP="003A391B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  <w:r>
              <w:rPr>
                <w:rFonts w:ascii="Comic Sans MS" w:hAnsi="Comic Sans MS"/>
                <w:color w:val="00B0F0"/>
                <w:sz w:val="20"/>
                <w:szCs w:val="20"/>
              </w:rPr>
              <w:t>Order and arrange objects in patterns.</w:t>
            </w:r>
          </w:p>
          <w:p w14:paraId="5E621B89" w14:textId="77777777" w:rsidR="00000BA0" w:rsidRPr="00802BD7" w:rsidRDefault="00000BA0" w:rsidP="003A391B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  <w:r>
              <w:rPr>
                <w:rFonts w:ascii="Comic Sans MS" w:hAnsi="Comic Sans MS"/>
                <w:color w:val="00B0F0"/>
                <w:sz w:val="20"/>
                <w:szCs w:val="20"/>
              </w:rPr>
              <w:t>2d shapes</w:t>
            </w:r>
          </w:p>
          <w:p w14:paraId="7E983051" w14:textId="77777777" w:rsidR="00000BA0" w:rsidRDefault="00000BA0" w:rsidP="00A2473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2F8288D7" w14:textId="77777777" w:rsidR="00683C9D" w:rsidRDefault="00683C9D" w:rsidP="00A2473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7D9AE7BE" w14:textId="77777777" w:rsidR="00683C9D" w:rsidRPr="006A3105" w:rsidRDefault="00683C9D" w:rsidP="00683C9D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Leaf rubbings</w:t>
            </w:r>
          </w:p>
          <w:p w14:paraId="3AB963ED" w14:textId="77777777" w:rsidR="00683C9D" w:rsidRPr="006A3105" w:rsidRDefault="00683C9D" w:rsidP="00683C9D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Press, roll, rub and stamp to make prints.</w:t>
            </w:r>
          </w:p>
          <w:p w14:paraId="74C7401E" w14:textId="77777777" w:rsidR="00683C9D" w:rsidRPr="003E17AD" w:rsidRDefault="00683C9D" w:rsidP="00A2473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AF3A793" w14:textId="3306B158" w:rsidR="00000BA0" w:rsidRPr="006A3105" w:rsidRDefault="00000BA0" w:rsidP="003A391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 xml:space="preserve">create </w:t>
            </w:r>
            <w:r w:rsidR="00683C9D">
              <w:rPr>
                <w:rFonts w:ascii="Comic Sans MS" w:hAnsi="Comic Sans MS"/>
                <w:b/>
                <w:sz w:val="24"/>
                <w:szCs w:val="24"/>
              </w:rPr>
              <w:t>a wrapping paper print</w:t>
            </w:r>
          </w:p>
          <w:p w14:paraId="107082CE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Use line and printing for a combined effect.</w:t>
            </w:r>
          </w:p>
          <w:p w14:paraId="4756C87D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7565154" w14:textId="2A8FF90F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Use objec</w:t>
            </w:r>
            <w:r w:rsidR="00683C9D">
              <w:rPr>
                <w:rFonts w:ascii="Comic Sans MS" w:hAnsi="Comic Sans MS"/>
                <w:sz w:val="20"/>
                <w:szCs w:val="20"/>
              </w:rPr>
              <w:t xml:space="preserve">ts for printing to create a </w:t>
            </w:r>
            <w:proofErr w:type="gramStart"/>
            <w:r w:rsidR="00683C9D">
              <w:rPr>
                <w:rFonts w:ascii="Comic Sans MS" w:hAnsi="Comic Sans MS"/>
                <w:sz w:val="20"/>
                <w:szCs w:val="20"/>
              </w:rPr>
              <w:t>pattern .</w:t>
            </w:r>
            <w:proofErr w:type="gramEnd"/>
          </w:p>
          <w:p w14:paraId="757AEF42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839BED3" w14:textId="63006CF6" w:rsidR="00000BA0" w:rsidRPr="006A3105" w:rsidRDefault="00683C9D" w:rsidP="003A391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Mix different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shades </w:t>
            </w:r>
            <w:r w:rsidR="00000BA0" w:rsidRPr="006A3105">
              <w:rPr>
                <w:rFonts w:ascii="Comic Sans MS" w:hAnsi="Comic Sans MS"/>
                <w:sz w:val="20"/>
                <w:szCs w:val="20"/>
              </w:rPr>
              <w:t xml:space="preserve"> using</w:t>
            </w:r>
            <w:proofErr w:type="gramEnd"/>
            <w:r w:rsidR="00000BA0" w:rsidRPr="006A3105">
              <w:rPr>
                <w:rFonts w:ascii="Comic Sans MS" w:hAnsi="Comic Sans MS"/>
                <w:sz w:val="20"/>
                <w:szCs w:val="20"/>
              </w:rPr>
              <w:t xml:space="preserve"> the primary colours and adding white or black to create different tones. </w:t>
            </w:r>
          </w:p>
          <w:p w14:paraId="2A5A6445" w14:textId="77777777" w:rsidR="00000BA0" w:rsidRPr="003E17AD" w:rsidRDefault="00000BA0" w:rsidP="003A391B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04487D19" w14:textId="77777777" w:rsidR="00000BA0" w:rsidRPr="003E17AD" w:rsidRDefault="00000BA0" w:rsidP="003A391B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6BF3D290" w14:textId="77777777" w:rsidR="00000BA0" w:rsidRPr="006A3105" w:rsidRDefault="00000BA0" w:rsidP="003A391B">
            <w:pPr>
              <w:rPr>
                <w:rFonts w:ascii="Comic Sans MS" w:hAnsi="Comic Sans MS"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Collage Winter scenes.</w:t>
            </w:r>
            <w:r w:rsidRPr="006A3105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03E1DE25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Build up a picture from the background to the foreground with different materials for a 3D effect incorporating different textures</w:t>
            </w:r>
            <w:proofErr w:type="gramStart"/>
            <w:r w:rsidRPr="006A3105">
              <w:rPr>
                <w:rFonts w:ascii="Comic Sans MS" w:hAnsi="Comic Sans MS"/>
                <w:sz w:val="20"/>
                <w:szCs w:val="20"/>
              </w:rPr>
              <w:t>..</w:t>
            </w:r>
            <w:proofErr w:type="gramEnd"/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B13E06D" w14:textId="77777777" w:rsidR="00000BA0" w:rsidRPr="003E17AD" w:rsidRDefault="00000BA0" w:rsidP="003A391B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4248F6F2" w14:textId="2261020B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  <w:gridSpan w:val="4"/>
          </w:tcPr>
          <w:p w14:paraId="04368007" w14:textId="77777777" w:rsidR="00000BA0" w:rsidRPr="006A3105" w:rsidRDefault="00000BA0" w:rsidP="003A391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Shoe box dinosaur world</w:t>
            </w:r>
          </w:p>
          <w:p w14:paraId="39DA456A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Collage using a range of materials to create a prehistoric scene.</w:t>
            </w:r>
          </w:p>
          <w:p w14:paraId="05A5C82E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Use a combination of materials that are cut, torn and glued.</w:t>
            </w:r>
          </w:p>
          <w:p w14:paraId="43FD49ED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br/>
              <w:t>Mix materials to create texture.</w:t>
            </w:r>
          </w:p>
          <w:p w14:paraId="6709F24B" w14:textId="77777777" w:rsidR="00000BA0" w:rsidRPr="003E17AD" w:rsidRDefault="00000BA0" w:rsidP="003A391B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03A1285A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895B6E5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29663DC" w14:textId="77777777" w:rsidR="00000BA0" w:rsidRPr="003E17AD" w:rsidRDefault="00000BA0" w:rsidP="00CA3B0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5E819B47" w14:textId="77777777" w:rsidR="00000BA0" w:rsidRPr="006A3105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</w:rPr>
            </w:pPr>
            <w:r w:rsidRPr="006A3105">
              <w:rPr>
                <w:rFonts w:ascii="Comic Sans MS" w:hAnsi="Comic Sans MS"/>
                <w:b/>
              </w:rPr>
              <w:t>Design a coat of arms.</w:t>
            </w:r>
          </w:p>
          <w:p w14:paraId="2D2EE104" w14:textId="77777777" w:rsidR="00000BA0" w:rsidRPr="006A3105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Explore ideas and collect visual information to design own emblem.</w:t>
            </w:r>
          </w:p>
          <w:p w14:paraId="7A7B2859" w14:textId="77777777" w:rsidR="00000BA0" w:rsidRPr="006A3105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1C7CCA0" w14:textId="77777777" w:rsidR="00000BA0" w:rsidRPr="006A3105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Draw lines of different sizes and thickness.</w:t>
            </w:r>
          </w:p>
          <w:p w14:paraId="4901FE5A" w14:textId="77777777" w:rsidR="00000BA0" w:rsidRPr="006A3105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</w:p>
          <w:p w14:paraId="6C878F92" w14:textId="77777777" w:rsidR="00000BA0" w:rsidRPr="006A3105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Colour (own work) neatly following the lines.</w:t>
            </w:r>
          </w:p>
          <w:p w14:paraId="279BBBD1" w14:textId="77777777" w:rsidR="00000BA0" w:rsidRPr="003E17AD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16"/>
                <w:szCs w:val="16"/>
              </w:rPr>
            </w:pPr>
          </w:p>
          <w:p w14:paraId="1C810A6F" w14:textId="77777777" w:rsidR="00000BA0" w:rsidRPr="006A3105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</w:rPr>
            </w:pPr>
            <w:r w:rsidRPr="006A3105">
              <w:rPr>
                <w:rFonts w:ascii="Comic Sans MS" w:hAnsi="Comic Sans MS"/>
                <w:b/>
              </w:rPr>
              <w:t>Create stained glass windows.</w:t>
            </w:r>
          </w:p>
          <w:p w14:paraId="1D79FF12" w14:textId="77777777" w:rsidR="00000BA0" w:rsidRPr="006A3105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Use a combination of materials that are cut</w:t>
            </w:r>
            <w:proofErr w:type="gramStart"/>
            <w:r w:rsidRPr="006A3105">
              <w:rPr>
                <w:rFonts w:ascii="Comic Sans MS" w:hAnsi="Comic Sans MS"/>
                <w:sz w:val="20"/>
                <w:szCs w:val="20"/>
              </w:rPr>
              <w:t>,</w:t>
            </w:r>
            <w:proofErr w:type="gramEnd"/>
            <w:r w:rsidRPr="006A3105">
              <w:rPr>
                <w:rFonts w:ascii="Comic Sans MS" w:hAnsi="Comic Sans MS"/>
                <w:sz w:val="20"/>
                <w:szCs w:val="20"/>
              </w:rPr>
              <w:br/>
              <w:t>torn and glued.</w:t>
            </w:r>
          </w:p>
          <w:p w14:paraId="6C3B1899" w14:textId="77777777" w:rsidR="00000BA0" w:rsidRPr="006A3105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br/>
              <w:t>Sort and arrange materials.</w:t>
            </w:r>
          </w:p>
          <w:p w14:paraId="322B953A" w14:textId="77777777" w:rsidR="00000BA0" w:rsidRPr="003E17AD" w:rsidRDefault="00000BA0" w:rsidP="003A391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16"/>
                <w:szCs w:val="16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br/>
              <w:t>Mix materials to create texture and effect.</w:t>
            </w:r>
            <w:r w:rsidRPr="003E17AD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2280" w:type="dxa"/>
            <w:gridSpan w:val="3"/>
          </w:tcPr>
          <w:p w14:paraId="4D089E6C" w14:textId="77777777" w:rsidR="00000BA0" w:rsidRPr="006A3105" w:rsidRDefault="00000BA0" w:rsidP="003A391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 xml:space="preserve">Design and paint own pirates. </w:t>
            </w:r>
          </w:p>
          <w:p w14:paraId="5EB27298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Use thick and thin brushes.</w:t>
            </w:r>
          </w:p>
          <w:p w14:paraId="7EE3177E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br/>
              <w:t>Mix primary colours to make secondary.</w:t>
            </w:r>
          </w:p>
          <w:p w14:paraId="69093AA7" w14:textId="77777777" w:rsidR="00000BA0" w:rsidRPr="003E17AD" w:rsidRDefault="00000BA0" w:rsidP="003A391B">
            <w:pPr>
              <w:rPr>
                <w:rFonts w:ascii="Comic Sans MS" w:hAnsi="Comic Sans MS"/>
                <w:sz w:val="16"/>
                <w:szCs w:val="16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br/>
              <w:t>Add white to colours to make tints and black</w:t>
            </w:r>
            <w:r w:rsidRPr="006A3105">
              <w:rPr>
                <w:rFonts w:ascii="Comic Sans MS" w:hAnsi="Comic Sans MS"/>
                <w:sz w:val="20"/>
                <w:szCs w:val="20"/>
              </w:rPr>
              <w:br/>
              <w:t>to colours to make tones.</w:t>
            </w:r>
            <w:r w:rsidRPr="003E17AD">
              <w:rPr>
                <w:rFonts w:ascii="Comic Sans MS" w:hAnsi="Comic Sans MS"/>
                <w:sz w:val="16"/>
                <w:szCs w:val="16"/>
              </w:rPr>
              <w:br/>
            </w:r>
          </w:p>
        </w:tc>
        <w:tc>
          <w:tcPr>
            <w:tcW w:w="1437" w:type="dxa"/>
          </w:tcPr>
          <w:p w14:paraId="221BF881" w14:textId="77777777" w:rsidR="00000BA0" w:rsidRPr="006A3105" w:rsidRDefault="00000BA0" w:rsidP="003A391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 xml:space="preserve">Water Washes </w:t>
            </w:r>
          </w:p>
          <w:p w14:paraId="26192C8E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Use a variety of materials to create a desired effect. </w:t>
            </w:r>
          </w:p>
          <w:p w14:paraId="2ECF0633" w14:textId="77777777" w:rsidR="00000BA0" w:rsidRPr="003E17AD" w:rsidRDefault="00000BA0" w:rsidP="003A391B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72D985C" w14:textId="77777777" w:rsidR="00000BA0" w:rsidRPr="006A3105" w:rsidRDefault="00000BA0" w:rsidP="003A391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Sketching shells</w:t>
            </w:r>
          </w:p>
          <w:p w14:paraId="0B3AE65B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Use lines of different sizes and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thickness.</w:t>
            </w:r>
          </w:p>
          <w:p w14:paraId="6DA3D7DE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19D634C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Show pattern and texture by adding dots and lines.</w:t>
            </w:r>
          </w:p>
          <w:p w14:paraId="4DF739FE" w14:textId="77777777" w:rsidR="00000BA0" w:rsidRPr="003E17AD" w:rsidRDefault="00000BA0" w:rsidP="003A391B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2078A7E2" w14:textId="77777777" w:rsidR="00000BA0" w:rsidRPr="006A3105" w:rsidRDefault="00000BA0" w:rsidP="003A391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Natural material collage</w:t>
            </w:r>
          </w:p>
          <w:p w14:paraId="4FCD3E13" w14:textId="77777777" w:rsidR="00000BA0" w:rsidRPr="006A3105" w:rsidRDefault="00000BA0" w:rsidP="003A391B">
            <w:pPr>
              <w:rPr>
                <w:rFonts w:ascii="Comic Sans MS" w:hAnsi="Comic Sans MS"/>
                <w:sz w:val="20"/>
                <w:szCs w:val="20"/>
              </w:rPr>
            </w:pPr>
            <w:r w:rsidRPr="003E17AD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6A3105">
              <w:rPr>
                <w:rFonts w:ascii="Comic Sans MS" w:hAnsi="Comic Sans MS"/>
                <w:sz w:val="20"/>
                <w:szCs w:val="20"/>
              </w:rPr>
              <w:t>Use a combination of materials that are cut, torn and glued.</w:t>
            </w:r>
          </w:p>
          <w:p w14:paraId="0FD348DB" w14:textId="77777777" w:rsidR="00000BA0" w:rsidRPr="003E17AD" w:rsidRDefault="00000BA0" w:rsidP="003A391B">
            <w:pPr>
              <w:rPr>
                <w:rFonts w:ascii="Comic Sans MS" w:hAnsi="Comic Sans MS"/>
                <w:sz w:val="16"/>
                <w:szCs w:val="16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br/>
              <w:t>Mix materials to create texture.</w:t>
            </w:r>
          </w:p>
        </w:tc>
      </w:tr>
      <w:tr w:rsidR="00077B8D" w:rsidRPr="003E17AD" w14:paraId="1476ADBA" w14:textId="77777777" w:rsidTr="00AA22C5">
        <w:tc>
          <w:tcPr>
            <w:tcW w:w="1388" w:type="dxa"/>
          </w:tcPr>
          <w:p w14:paraId="5C754E8B" w14:textId="77777777" w:rsidR="00077B8D" w:rsidRPr="006A3105" w:rsidRDefault="00077B8D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Computing</w:t>
            </w:r>
          </w:p>
        </w:tc>
        <w:tc>
          <w:tcPr>
            <w:tcW w:w="4141" w:type="dxa"/>
            <w:gridSpan w:val="3"/>
          </w:tcPr>
          <w:p w14:paraId="1C1C191B" w14:textId="77777777" w:rsidR="00077B8D" w:rsidRPr="00401BC2" w:rsidRDefault="00077B8D" w:rsidP="00CD66E8">
            <w:pPr>
              <w:rPr>
                <w:rFonts w:ascii="Comic Sans MS" w:hAnsi="Comic Sans MS"/>
                <w:szCs w:val="20"/>
              </w:rPr>
            </w:pPr>
            <w:r w:rsidRPr="00401BC2">
              <w:rPr>
                <w:rFonts w:ascii="Comic Sans MS" w:hAnsi="Comic Sans MS"/>
                <w:szCs w:val="20"/>
              </w:rPr>
              <w:t xml:space="preserve">Computer Scientists </w:t>
            </w:r>
          </w:p>
          <w:p w14:paraId="60BE90D9" w14:textId="77777777" w:rsidR="00077B8D" w:rsidRPr="00A63748" w:rsidRDefault="00077B8D" w:rsidP="00401BC2">
            <w:pPr>
              <w:pStyle w:val="Fantastictparagraph"/>
              <w:rPr>
                <w:rFonts w:ascii="Comic Sans MS" w:hAnsi="Comic Sans MS"/>
              </w:rPr>
            </w:pPr>
            <w:r w:rsidRPr="00A63748">
              <w:rPr>
                <w:rFonts w:ascii="Comic Sans MS" w:hAnsi="Comic Sans MS"/>
              </w:rPr>
              <w:t>Pupils will be able to give directional instructions that can be understood and followed</w:t>
            </w:r>
            <w:r>
              <w:rPr>
                <w:rFonts w:ascii="Comic Sans MS" w:hAnsi="Comic Sans MS"/>
              </w:rPr>
              <w:t>.</w:t>
            </w:r>
          </w:p>
          <w:p w14:paraId="09C7C2E8" w14:textId="77777777" w:rsidR="00077B8D" w:rsidRPr="00A63748" w:rsidRDefault="00077B8D" w:rsidP="00401BC2">
            <w:pPr>
              <w:pStyle w:val="Fantastictparagraph"/>
              <w:rPr>
                <w:rFonts w:ascii="Comic Sans MS" w:hAnsi="Comic Sans MS"/>
              </w:rPr>
            </w:pPr>
            <w:r w:rsidRPr="00A63748">
              <w:rPr>
                <w:rFonts w:ascii="Comic Sans MS" w:hAnsi="Comic Sans MS"/>
              </w:rPr>
              <w:t>Pupils will be introduced to the word algorithm</w:t>
            </w:r>
            <w:r>
              <w:rPr>
                <w:rFonts w:ascii="Comic Sans MS" w:hAnsi="Comic Sans MS"/>
              </w:rPr>
              <w:t>.</w:t>
            </w:r>
          </w:p>
          <w:p w14:paraId="4F8CEB3D" w14:textId="77777777" w:rsidR="00077B8D" w:rsidRPr="00A63748" w:rsidRDefault="00077B8D" w:rsidP="00401BC2">
            <w:pPr>
              <w:pStyle w:val="Fantastictparagraph"/>
              <w:rPr>
                <w:rFonts w:ascii="Comic Sans MS" w:hAnsi="Comic Sans MS"/>
              </w:rPr>
            </w:pPr>
            <w:r w:rsidRPr="00A63748">
              <w:rPr>
                <w:rFonts w:ascii="Comic Sans MS" w:hAnsi="Comic Sans MS"/>
              </w:rPr>
              <w:t>Pupils will understand the need for accuracy when giving instructions</w:t>
            </w:r>
            <w:r>
              <w:rPr>
                <w:rFonts w:ascii="Comic Sans MS" w:hAnsi="Comic Sans MS"/>
              </w:rPr>
              <w:t>.</w:t>
            </w:r>
          </w:p>
          <w:p w14:paraId="6C295C66" w14:textId="77777777" w:rsidR="00077B8D" w:rsidRDefault="00077B8D" w:rsidP="00401BC2">
            <w:pPr>
              <w:pStyle w:val="Fantastictparagraph"/>
              <w:rPr>
                <w:rFonts w:ascii="Comic Sans MS" w:hAnsi="Comic Sans MS"/>
              </w:rPr>
            </w:pPr>
            <w:r w:rsidRPr="00A63748">
              <w:rPr>
                <w:rFonts w:ascii="Comic Sans MS" w:hAnsi="Comic Sans MS"/>
              </w:rPr>
              <w:lastRenderedPageBreak/>
              <w:t>Pupils will share and discuss their knowledge of directional instructions with their peers</w:t>
            </w:r>
            <w:r>
              <w:rPr>
                <w:rFonts w:ascii="Comic Sans MS" w:hAnsi="Comic Sans MS"/>
              </w:rPr>
              <w:t>.</w:t>
            </w:r>
          </w:p>
          <w:p w14:paraId="7B46A7C9" w14:textId="77777777" w:rsidR="00077B8D" w:rsidRPr="00A63748" w:rsidRDefault="00077B8D" w:rsidP="00401BC2">
            <w:pPr>
              <w:pStyle w:val="Fantastictparagraph"/>
              <w:rPr>
                <w:rFonts w:ascii="Comic Sans MS" w:hAnsi="Comic Sans MS"/>
              </w:rPr>
            </w:pPr>
          </w:p>
          <w:p w14:paraId="2BEA90B7" w14:textId="2DAA59E0" w:rsidR="00077B8D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Barefoot activities for pre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beebot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5D2D186C" w14:textId="6281748C" w:rsidR="00077B8D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 – giving directions to a partner.</w:t>
            </w:r>
          </w:p>
          <w:p w14:paraId="64032694" w14:textId="15FB1A4F" w:rsidR="00077B8D" w:rsidRPr="006A3105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Give directional instruction that can be understood and followed: Directions w</w:t>
            </w:r>
            <w:r>
              <w:rPr>
                <w:rFonts w:ascii="Comic Sans MS" w:hAnsi="Comic Sans MS"/>
                <w:sz w:val="20"/>
                <w:szCs w:val="20"/>
              </w:rPr>
              <w:t xml:space="preserve">hich way to go using the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beebot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</w:t>
            </w: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F3A5849" w14:textId="118B6FA3" w:rsidR="00077B8D" w:rsidRPr="006A3105" w:rsidRDefault="00077B8D" w:rsidP="008252E8">
            <w:pPr>
              <w:tabs>
                <w:tab w:val="left" w:pos="1290"/>
              </w:tabs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F1CA011" w14:textId="77777777" w:rsidR="00077B8D" w:rsidRPr="006A3105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835AA49" w14:textId="77777777" w:rsidR="00077B8D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e-safety</w:t>
            </w: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DD25A9C" w14:textId="77777777" w:rsidR="00077B8D" w:rsidRPr="00A63748" w:rsidRDefault="00077B8D" w:rsidP="00401BC2">
            <w:pPr>
              <w:pStyle w:val="Fantastictparagraph"/>
              <w:rPr>
                <w:rFonts w:ascii="Comic Sans MS" w:hAnsi="Comic Sans MS"/>
                <w:szCs w:val="24"/>
              </w:rPr>
            </w:pPr>
            <w:r w:rsidRPr="00A63748">
              <w:rPr>
                <w:rFonts w:ascii="Comic Sans MS" w:hAnsi="Comic Sans MS"/>
                <w:szCs w:val="24"/>
              </w:rPr>
              <w:t>Pupils will learn ways for staying safe when using the internet</w:t>
            </w:r>
            <w:r>
              <w:rPr>
                <w:rFonts w:ascii="Comic Sans MS" w:hAnsi="Comic Sans MS"/>
                <w:szCs w:val="24"/>
              </w:rPr>
              <w:t>.</w:t>
            </w:r>
          </w:p>
          <w:p w14:paraId="59EACCF7" w14:textId="77777777" w:rsidR="00077B8D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F4DDC65" w14:textId="77777777" w:rsidR="00077B8D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Learn ways to stay safe when using the internet: use websites to talk about how to stay safe online. </w:t>
            </w:r>
          </w:p>
          <w:p w14:paraId="70508DCC" w14:textId="7E1FFACD" w:rsidR="00077B8D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Smartie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the Penguin website.</w:t>
            </w:r>
          </w:p>
          <w:p w14:paraId="5D5CC71D" w14:textId="77777777" w:rsidR="00077B8D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B4F950D" w14:textId="77777777" w:rsidR="00077B8D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715F4AE" w14:textId="77777777" w:rsidR="00077B8D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5892B3" w14:textId="77777777" w:rsidR="00077B8D" w:rsidRPr="006A3105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5A18036" w14:textId="05242E5E" w:rsidR="00077B8D" w:rsidRPr="006A3105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536" w:type="dxa"/>
            <w:gridSpan w:val="6"/>
          </w:tcPr>
          <w:p w14:paraId="7F36786B" w14:textId="57C39C94" w:rsidR="006D3D8E" w:rsidRDefault="006D3D8E" w:rsidP="001470F8">
            <w:pPr>
              <w:rPr>
                <w:rFonts w:ascii="Comic Sans MS" w:hAnsi="Comic Sans MS"/>
                <w:szCs w:val="20"/>
              </w:rPr>
            </w:pPr>
            <w:r w:rsidRPr="006D3D8E">
              <w:rPr>
                <w:rFonts w:ascii="Comic Sans MS" w:hAnsi="Comic Sans MS"/>
                <w:szCs w:val="20"/>
              </w:rPr>
              <w:lastRenderedPageBreak/>
              <w:t>Computer Scientists</w:t>
            </w:r>
          </w:p>
          <w:p w14:paraId="1BABC233" w14:textId="77777777" w:rsidR="006D3D8E" w:rsidRPr="00A63748" w:rsidRDefault="006D3D8E" w:rsidP="006D3D8E">
            <w:pPr>
              <w:pStyle w:val="Fantastictparagraph"/>
              <w:rPr>
                <w:rFonts w:ascii="Comic Sans MS" w:hAnsi="Comic Sans MS"/>
              </w:rPr>
            </w:pPr>
            <w:r w:rsidRPr="00A63748">
              <w:rPr>
                <w:rFonts w:ascii="Comic Sans MS" w:hAnsi="Comic Sans MS"/>
              </w:rPr>
              <w:t>Pupils will understand the need for accuracy when giving instructions</w:t>
            </w:r>
            <w:r>
              <w:rPr>
                <w:rFonts w:ascii="Comic Sans MS" w:hAnsi="Comic Sans MS"/>
              </w:rPr>
              <w:t>.</w:t>
            </w:r>
          </w:p>
          <w:p w14:paraId="2745E15D" w14:textId="77777777" w:rsidR="006D3D8E" w:rsidRPr="00A63748" w:rsidRDefault="006D3D8E" w:rsidP="006D3D8E">
            <w:pPr>
              <w:pStyle w:val="Fantastictparagraph"/>
              <w:rPr>
                <w:rFonts w:ascii="Comic Sans MS" w:hAnsi="Comic Sans MS"/>
              </w:rPr>
            </w:pPr>
            <w:r w:rsidRPr="00A63748">
              <w:rPr>
                <w:rFonts w:ascii="Comic Sans MS" w:hAnsi="Comic Sans MS"/>
              </w:rPr>
              <w:t>Pupils will share and discuss their knowledge of directional instructions with their peers</w:t>
            </w:r>
            <w:r>
              <w:rPr>
                <w:rFonts w:ascii="Comic Sans MS" w:hAnsi="Comic Sans MS"/>
              </w:rPr>
              <w:t>.</w:t>
            </w:r>
          </w:p>
          <w:p w14:paraId="3EE38786" w14:textId="77777777" w:rsidR="006D3D8E" w:rsidRPr="00A63748" w:rsidRDefault="006D3D8E" w:rsidP="006D3D8E">
            <w:pPr>
              <w:pStyle w:val="Fantastictparagraph"/>
              <w:rPr>
                <w:rFonts w:ascii="Comic Sans MS" w:hAnsi="Comic Sans MS"/>
              </w:rPr>
            </w:pPr>
            <w:r w:rsidRPr="00A63748">
              <w:rPr>
                <w:rFonts w:ascii="Comic Sans MS" w:hAnsi="Comic Sans MS"/>
              </w:rPr>
              <w:t>Pupils will begin to create and debug simple programs using directional language</w:t>
            </w:r>
            <w:r>
              <w:rPr>
                <w:rFonts w:ascii="Comic Sans MS" w:hAnsi="Comic Sans MS"/>
              </w:rPr>
              <w:t>.</w:t>
            </w:r>
          </w:p>
          <w:p w14:paraId="065ACECF" w14:textId="39D2F83F" w:rsidR="006D3D8E" w:rsidRDefault="006D3D8E" w:rsidP="001470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Cs w:val="20"/>
              </w:rPr>
              <w:t xml:space="preserve"> </w:t>
            </w:r>
            <w:proofErr w:type="spellStart"/>
            <w:r w:rsidRPr="006D3D8E">
              <w:rPr>
                <w:rFonts w:ascii="Comic Sans MS" w:hAnsi="Comic Sans MS"/>
                <w:sz w:val="20"/>
                <w:szCs w:val="20"/>
              </w:rPr>
              <w:t>Textease</w:t>
            </w:r>
            <w:proofErr w:type="spellEnd"/>
            <w:r w:rsidRPr="006D3D8E">
              <w:rPr>
                <w:rFonts w:ascii="Comic Sans MS" w:hAnsi="Comic Sans MS"/>
                <w:sz w:val="20"/>
                <w:szCs w:val="20"/>
              </w:rPr>
              <w:t xml:space="preserve"> turtle</w:t>
            </w:r>
          </w:p>
          <w:p w14:paraId="6D8A572F" w14:textId="32683A15" w:rsidR="006D3D8E" w:rsidRDefault="006D3D8E" w:rsidP="001470F8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Barefoot activities.</w:t>
            </w:r>
          </w:p>
          <w:p w14:paraId="6692F53A" w14:textId="77777777" w:rsidR="006D3D8E" w:rsidRPr="006A3105" w:rsidRDefault="006D3D8E" w:rsidP="006D3D8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Know what algorithm (a procedure to solve a problem) means. </w:t>
            </w:r>
          </w:p>
          <w:p w14:paraId="67B68F77" w14:textId="77777777" w:rsidR="006D3D8E" w:rsidRDefault="006D3D8E" w:rsidP="001470F8">
            <w:pPr>
              <w:rPr>
                <w:rFonts w:ascii="Comic Sans MS" w:hAnsi="Comic Sans MS"/>
                <w:szCs w:val="20"/>
              </w:rPr>
            </w:pPr>
          </w:p>
          <w:p w14:paraId="61AAA5F7" w14:textId="77777777" w:rsidR="006D3D8E" w:rsidRDefault="006D3D8E" w:rsidP="001470F8">
            <w:pPr>
              <w:rPr>
                <w:rFonts w:ascii="Comic Sans MS" w:hAnsi="Comic Sans MS"/>
                <w:szCs w:val="20"/>
              </w:rPr>
            </w:pPr>
          </w:p>
          <w:p w14:paraId="6AADD77C" w14:textId="3846EEB8" w:rsidR="006D3D8E" w:rsidRDefault="006D3D8E" w:rsidP="001470F8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Learning to be Creators</w:t>
            </w:r>
          </w:p>
          <w:p w14:paraId="43A280CA" w14:textId="77777777" w:rsidR="00DF4CFF" w:rsidRDefault="006D3D8E" w:rsidP="00DF4CFF">
            <w:pPr>
              <w:pStyle w:val="Fantastictparagraph"/>
              <w:rPr>
                <w:rFonts w:ascii="Comic Sans MS" w:hAnsi="Comic Sans MS"/>
                <w:szCs w:val="24"/>
              </w:rPr>
            </w:pPr>
            <w:r w:rsidRPr="00A63748">
              <w:rPr>
                <w:rFonts w:ascii="Comic Sans MS" w:hAnsi="Comic Sans MS"/>
                <w:szCs w:val="24"/>
              </w:rPr>
              <w:t>Pupils will be able to use a digital camera to record selected images</w:t>
            </w:r>
            <w:r>
              <w:rPr>
                <w:rFonts w:ascii="Comic Sans MS" w:hAnsi="Comic Sans MS"/>
                <w:szCs w:val="24"/>
              </w:rPr>
              <w:t>.</w:t>
            </w:r>
            <w:r w:rsidR="00DF4CFF" w:rsidRPr="00A63748">
              <w:rPr>
                <w:rFonts w:ascii="Comic Sans MS" w:hAnsi="Comic Sans MS"/>
                <w:szCs w:val="24"/>
              </w:rPr>
              <w:t xml:space="preserve"> </w:t>
            </w:r>
          </w:p>
          <w:p w14:paraId="6BCD3941" w14:textId="77777777" w:rsidR="006D3D8E" w:rsidRPr="00A63748" w:rsidRDefault="006D3D8E" w:rsidP="006D3D8E">
            <w:pPr>
              <w:pStyle w:val="Fantastictparagraph"/>
              <w:rPr>
                <w:rFonts w:ascii="Comic Sans MS" w:hAnsi="Comic Sans MS"/>
                <w:szCs w:val="24"/>
              </w:rPr>
            </w:pPr>
          </w:p>
          <w:p w14:paraId="3B1A6E19" w14:textId="77777777" w:rsidR="006D3D8E" w:rsidRPr="00A63748" w:rsidRDefault="006D3D8E" w:rsidP="006D3D8E">
            <w:pPr>
              <w:pStyle w:val="Fantastictparagraph"/>
              <w:rPr>
                <w:rFonts w:ascii="Comic Sans MS" w:hAnsi="Comic Sans MS"/>
                <w:szCs w:val="24"/>
              </w:rPr>
            </w:pPr>
            <w:r w:rsidRPr="00A63748">
              <w:rPr>
                <w:rFonts w:ascii="Comic Sans MS" w:hAnsi="Comic Sans MS"/>
                <w:szCs w:val="24"/>
              </w:rPr>
              <w:t>Pupils will be able to use images they have taken in other software packages</w:t>
            </w:r>
            <w:r>
              <w:rPr>
                <w:rFonts w:ascii="Comic Sans MS" w:hAnsi="Comic Sans MS"/>
                <w:szCs w:val="24"/>
              </w:rPr>
              <w:t>.</w:t>
            </w:r>
          </w:p>
          <w:p w14:paraId="2A309953" w14:textId="77777777" w:rsidR="006D3D8E" w:rsidRDefault="006D3D8E" w:rsidP="001470F8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 xml:space="preserve"> </w:t>
            </w:r>
          </w:p>
          <w:p w14:paraId="7FFE75BE" w14:textId="5B5C2B0D" w:rsidR="006D3D8E" w:rsidRPr="006D3D8E" w:rsidRDefault="006D3D8E" w:rsidP="001470F8">
            <w:pPr>
              <w:rPr>
                <w:rFonts w:ascii="Comic Sans MS" w:hAnsi="Comic Sans MS"/>
                <w:sz w:val="20"/>
                <w:szCs w:val="20"/>
              </w:rPr>
            </w:pPr>
            <w:r w:rsidRPr="006D3D8E">
              <w:rPr>
                <w:rFonts w:ascii="Comic Sans MS" w:hAnsi="Comic Sans MS"/>
                <w:sz w:val="20"/>
                <w:szCs w:val="20"/>
              </w:rPr>
              <w:t>Using class camera to record images from a school trip/ walk around the school.</w:t>
            </w:r>
          </w:p>
          <w:p w14:paraId="2576C07F" w14:textId="77777777" w:rsidR="006D3D8E" w:rsidRDefault="006D3D8E" w:rsidP="001470F8">
            <w:pPr>
              <w:rPr>
                <w:rFonts w:ascii="Comic Sans MS" w:hAnsi="Comic Sans MS"/>
                <w:szCs w:val="20"/>
              </w:rPr>
            </w:pPr>
          </w:p>
          <w:p w14:paraId="5CADB33F" w14:textId="77777777" w:rsidR="00077B8D" w:rsidRDefault="00077B8D" w:rsidP="001470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e-safety</w:t>
            </w: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D1FCABB" w14:textId="77777777" w:rsidR="00DF4CFF" w:rsidRDefault="00DF4CFF" w:rsidP="00DF4CFF">
            <w:pPr>
              <w:pStyle w:val="Fantastictparagraph"/>
              <w:rPr>
                <w:rFonts w:ascii="Comic Sans MS" w:hAnsi="Comic Sans MS"/>
                <w:szCs w:val="24"/>
              </w:rPr>
            </w:pPr>
            <w:r w:rsidRPr="00A63748">
              <w:rPr>
                <w:rFonts w:ascii="Comic Sans MS" w:hAnsi="Comic Sans MS"/>
                <w:szCs w:val="24"/>
              </w:rPr>
              <w:t>Pupils will learn that they can use the computers to discover new ideas and visit new places</w:t>
            </w:r>
            <w:r>
              <w:rPr>
                <w:rFonts w:ascii="Comic Sans MS" w:hAnsi="Comic Sans MS"/>
                <w:szCs w:val="24"/>
              </w:rPr>
              <w:t>.</w:t>
            </w:r>
          </w:p>
          <w:p w14:paraId="12ABA358" w14:textId="77777777" w:rsidR="00DF4CFF" w:rsidRPr="00A63748" w:rsidRDefault="00DF4CFF" w:rsidP="00DF4CFF">
            <w:pPr>
              <w:pStyle w:val="Fantastictparagraph"/>
              <w:rPr>
                <w:rFonts w:ascii="Comic Sans MS" w:hAnsi="Comic Sans MS"/>
                <w:szCs w:val="24"/>
              </w:rPr>
            </w:pPr>
          </w:p>
          <w:p w14:paraId="5DA613C6" w14:textId="77777777" w:rsidR="00DF4CFF" w:rsidRPr="00A63748" w:rsidRDefault="00DF4CFF" w:rsidP="00DF4CFF">
            <w:pPr>
              <w:pStyle w:val="Fantastictparagraph"/>
              <w:rPr>
                <w:rFonts w:ascii="Comic Sans MS" w:hAnsi="Comic Sans MS"/>
                <w:szCs w:val="24"/>
              </w:rPr>
            </w:pPr>
            <w:r w:rsidRPr="00A63748">
              <w:rPr>
                <w:rFonts w:ascii="Comic Sans MS" w:hAnsi="Comic Sans MS"/>
                <w:szCs w:val="24"/>
              </w:rPr>
              <w:t>Pupils will learn that they may leave a digital footprint when using the internet</w:t>
            </w:r>
            <w:r>
              <w:rPr>
                <w:rFonts w:ascii="Comic Sans MS" w:hAnsi="Comic Sans MS"/>
                <w:szCs w:val="24"/>
              </w:rPr>
              <w:t>.</w:t>
            </w:r>
          </w:p>
          <w:p w14:paraId="4FBD7EA1" w14:textId="77777777" w:rsidR="00077B8D" w:rsidRDefault="00077B8D" w:rsidP="001470F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EFD16F2" w14:textId="77777777" w:rsidR="00077B8D" w:rsidRPr="006A3105" w:rsidRDefault="00077B8D" w:rsidP="00077B8D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Learn ways for staying safe when using the internet: </w:t>
            </w:r>
            <w:r w:rsidRPr="006A3105">
              <w:rPr>
                <w:rFonts w:ascii="Comic Sans MS" w:hAnsi="Comic Sans MS"/>
                <w:i/>
                <w:sz w:val="20"/>
                <w:szCs w:val="20"/>
              </w:rPr>
              <w:t>use websites to talk about how to stay safe online.</w:t>
            </w:r>
            <w:r w:rsidRPr="006A3105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14:paraId="4E663D52" w14:textId="77777777" w:rsidR="00077B8D" w:rsidRPr="006A3105" w:rsidRDefault="00077B8D" w:rsidP="00077B8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E74E6BD" w14:textId="7083FE40" w:rsidR="00077B8D" w:rsidRPr="006A3105" w:rsidRDefault="00077B8D" w:rsidP="00AA22C5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Learn that they may leave a digital footprint when using the internet: </w:t>
            </w:r>
            <w:r w:rsidRPr="006A3105">
              <w:rPr>
                <w:rFonts w:ascii="Comic Sans MS" w:hAnsi="Comic Sans MS"/>
                <w:i/>
                <w:sz w:val="20"/>
                <w:szCs w:val="20"/>
              </w:rPr>
              <w:t>use kidsmart.org.uk/</w:t>
            </w:r>
            <w:proofErr w:type="spellStart"/>
            <w:r w:rsidRPr="006A3105">
              <w:rPr>
                <w:rFonts w:ascii="Comic Sans MS" w:hAnsi="Comic Sans MS"/>
                <w:i/>
                <w:sz w:val="20"/>
                <w:szCs w:val="20"/>
              </w:rPr>
              <w:t>digitalfootprints</w:t>
            </w:r>
            <w:proofErr w:type="spellEnd"/>
            <w:r w:rsidRPr="006A3105">
              <w:rPr>
                <w:rFonts w:ascii="Comic Sans MS" w:hAnsi="Comic Sans MS"/>
                <w:i/>
                <w:sz w:val="20"/>
                <w:szCs w:val="20"/>
              </w:rPr>
              <w:t xml:space="preserve">/ to introduce. </w:t>
            </w:r>
          </w:p>
          <w:p w14:paraId="1C211EE2" w14:textId="77777777" w:rsidR="00077B8D" w:rsidRPr="006A3105" w:rsidRDefault="00077B8D" w:rsidP="00A2473A">
            <w:pPr>
              <w:pStyle w:val="ListParagraph"/>
              <w:ind w:left="742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DAA8A03" w14:textId="2ED69DF8" w:rsidR="00077B8D" w:rsidRPr="006A3105" w:rsidRDefault="00077B8D" w:rsidP="00CD66E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17" w:type="dxa"/>
            <w:gridSpan w:val="4"/>
          </w:tcPr>
          <w:p w14:paraId="41B41B77" w14:textId="04A17C06" w:rsidR="006D3D8E" w:rsidRDefault="006D3D8E" w:rsidP="001470F8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lastRenderedPageBreak/>
              <w:t>Learning to be Creators</w:t>
            </w:r>
          </w:p>
          <w:p w14:paraId="6D639E08" w14:textId="77777777" w:rsidR="006D3D8E" w:rsidRPr="00A63748" w:rsidRDefault="006D3D8E" w:rsidP="006D3D8E">
            <w:pPr>
              <w:pStyle w:val="Fantastictparagraph"/>
              <w:rPr>
                <w:rFonts w:ascii="Comic Sans MS" w:hAnsi="Comic Sans MS"/>
                <w:szCs w:val="24"/>
              </w:rPr>
            </w:pPr>
            <w:r w:rsidRPr="00A63748">
              <w:rPr>
                <w:rFonts w:ascii="Comic Sans MS" w:hAnsi="Comic Sans MS"/>
                <w:szCs w:val="24"/>
              </w:rPr>
              <w:t>Pupils will be able to use a computer to create and develop digital art work</w:t>
            </w:r>
            <w:r>
              <w:rPr>
                <w:rFonts w:ascii="Comic Sans MS" w:hAnsi="Comic Sans MS"/>
                <w:szCs w:val="24"/>
              </w:rPr>
              <w:t>.</w:t>
            </w:r>
          </w:p>
          <w:p w14:paraId="3D7A2147" w14:textId="77777777" w:rsidR="006D3D8E" w:rsidRPr="00A63748" w:rsidRDefault="006D3D8E" w:rsidP="006D3D8E">
            <w:pPr>
              <w:pStyle w:val="Fantastictparagraph"/>
              <w:rPr>
                <w:rFonts w:ascii="Comic Sans MS" w:hAnsi="Comic Sans MS"/>
                <w:szCs w:val="24"/>
              </w:rPr>
            </w:pPr>
            <w:r w:rsidRPr="00A63748">
              <w:rPr>
                <w:rFonts w:ascii="Comic Sans MS" w:hAnsi="Comic Sans MS"/>
                <w:szCs w:val="24"/>
              </w:rPr>
              <w:t>Pupils will be able to use a digital video camera to record a class activity</w:t>
            </w:r>
            <w:r>
              <w:rPr>
                <w:rFonts w:ascii="Comic Sans MS" w:hAnsi="Comic Sans MS"/>
                <w:szCs w:val="24"/>
              </w:rPr>
              <w:t>.</w:t>
            </w:r>
          </w:p>
          <w:p w14:paraId="115B75FD" w14:textId="77777777" w:rsidR="006D3D8E" w:rsidRDefault="006D3D8E" w:rsidP="006D3D8E">
            <w:pPr>
              <w:pStyle w:val="Fantastictparagraph"/>
              <w:rPr>
                <w:rFonts w:ascii="Comic Sans MS" w:hAnsi="Comic Sans MS"/>
                <w:szCs w:val="24"/>
              </w:rPr>
            </w:pPr>
            <w:r w:rsidRPr="00A63748">
              <w:rPr>
                <w:rFonts w:ascii="Comic Sans MS" w:hAnsi="Comic Sans MS"/>
                <w:szCs w:val="24"/>
              </w:rPr>
              <w:t xml:space="preserve">Pupils will be able to use ICT to </w:t>
            </w:r>
            <w:r w:rsidRPr="00A63748">
              <w:rPr>
                <w:rFonts w:ascii="Comic Sans MS" w:hAnsi="Comic Sans MS"/>
                <w:szCs w:val="24"/>
              </w:rPr>
              <w:lastRenderedPageBreak/>
              <w:t>represent information graphically and begin to interpret that data accurately</w:t>
            </w:r>
            <w:r>
              <w:rPr>
                <w:rFonts w:ascii="Comic Sans MS" w:hAnsi="Comic Sans MS"/>
                <w:szCs w:val="24"/>
              </w:rPr>
              <w:t>.</w:t>
            </w:r>
          </w:p>
          <w:p w14:paraId="7CCA328A" w14:textId="77777777" w:rsidR="006D3D8E" w:rsidRDefault="006D3D8E" w:rsidP="006D3D8E">
            <w:pPr>
              <w:pStyle w:val="Fantastictparagraph"/>
              <w:rPr>
                <w:rFonts w:ascii="Comic Sans MS" w:hAnsi="Comic Sans MS"/>
                <w:szCs w:val="24"/>
              </w:rPr>
            </w:pPr>
          </w:p>
          <w:p w14:paraId="7401CAD8" w14:textId="6E0408A2" w:rsidR="006D3D8E" w:rsidRDefault="006D3D8E" w:rsidP="006D3D8E">
            <w:pPr>
              <w:rPr>
                <w:rFonts w:ascii="Comic Sans MS" w:hAnsi="Comic Sans MS"/>
                <w:sz w:val="20"/>
                <w:szCs w:val="20"/>
              </w:rPr>
            </w:pPr>
            <w:r w:rsidRPr="006D3D8E">
              <w:rPr>
                <w:rFonts w:ascii="Comic Sans MS" w:hAnsi="Comic Sans MS"/>
                <w:sz w:val="20"/>
                <w:szCs w:val="20"/>
              </w:rPr>
              <w:t>Use digital video (IPAD/ camera) to record role play.</w:t>
            </w:r>
          </w:p>
          <w:p w14:paraId="2817D7A5" w14:textId="06851435" w:rsidR="006D3D8E" w:rsidRPr="006D3D8E" w:rsidRDefault="006D3D8E" w:rsidP="006D3D8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a pictogram of different ways to come to school or favourite colour.</w:t>
            </w:r>
          </w:p>
          <w:p w14:paraId="358E8005" w14:textId="77777777" w:rsidR="006D3D8E" w:rsidRDefault="006D3D8E" w:rsidP="001470F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352BC8A" w14:textId="77777777" w:rsidR="006D3D8E" w:rsidRDefault="006D3D8E" w:rsidP="006D3D8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e-safety</w:t>
            </w: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31F2F5C" w14:textId="77777777" w:rsidR="006D3D8E" w:rsidRPr="00A63748" w:rsidRDefault="006D3D8E" w:rsidP="006D3D8E">
            <w:pPr>
              <w:pStyle w:val="Fantastictparagraph"/>
              <w:rPr>
                <w:szCs w:val="24"/>
              </w:rPr>
            </w:pPr>
            <w:r w:rsidRPr="00A63748">
              <w:rPr>
                <w:rFonts w:ascii="Comic Sans MS" w:hAnsi="Comic Sans MS"/>
                <w:szCs w:val="24"/>
              </w:rPr>
              <w:t>Pupils will learn how people can use the internet to bully others and where they can go for help</w:t>
            </w:r>
            <w:r>
              <w:rPr>
                <w:rFonts w:ascii="Comic Sans MS" w:hAnsi="Comic Sans MS"/>
                <w:szCs w:val="24"/>
              </w:rPr>
              <w:t>.</w:t>
            </w:r>
          </w:p>
          <w:p w14:paraId="36D206D9" w14:textId="77777777" w:rsidR="006D3D8E" w:rsidRDefault="006D3D8E" w:rsidP="001470F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E475A0C" w14:textId="77777777" w:rsidR="00077B8D" w:rsidRPr="006A3105" w:rsidRDefault="00077B8D" w:rsidP="001470F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Learn ways for staying safe when using the internet</w:t>
            </w:r>
            <w:r w:rsidRPr="006A3105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14:paraId="42567BCA" w14:textId="77777777" w:rsidR="00077B8D" w:rsidRPr="006A3105" w:rsidRDefault="00077B8D" w:rsidP="00A2473A">
            <w:pPr>
              <w:ind w:left="317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B8A17A1" w14:textId="77777777" w:rsidR="00077B8D" w:rsidRDefault="00077B8D" w:rsidP="001470F8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Identify</w:t>
            </w:r>
            <w:r w:rsidRPr="006A3105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6A3105">
              <w:rPr>
                <w:rFonts w:ascii="Comic Sans MS" w:hAnsi="Comic Sans MS"/>
                <w:sz w:val="20"/>
                <w:szCs w:val="20"/>
              </w:rPr>
              <w:t xml:space="preserve">how people can use the internet to bully others and where they can go for help. </w:t>
            </w:r>
          </w:p>
          <w:p w14:paraId="0AD7D0EC" w14:textId="6E68D02F" w:rsidR="00077B8D" w:rsidRPr="006A3105" w:rsidRDefault="00077B8D" w:rsidP="001470F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00BA0" w:rsidRPr="003E17AD" w14:paraId="2081DDA6" w14:textId="77777777" w:rsidTr="00AA22C5">
        <w:tc>
          <w:tcPr>
            <w:tcW w:w="1388" w:type="dxa"/>
          </w:tcPr>
          <w:p w14:paraId="27F370B2" w14:textId="5FF7F0DC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Design &amp; Technolog</w:t>
            </w: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y</w:t>
            </w:r>
          </w:p>
        </w:tc>
        <w:tc>
          <w:tcPr>
            <w:tcW w:w="2440" w:type="dxa"/>
            <w:gridSpan w:val="2"/>
          </w:tcPr>
          <w:p w14:paraId="41371203" w14:textId="77777777" w:rsidR="00000BA0" w:rsidRPr="006A3105" w:rsidRDefault="00000BA0" w:rsidP="00824579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Design and make a model of an item for a park. Look at current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playground equipment, identify what is good about the design and suggest improvements. Create a design based on research. Refine the design whilst making the product.</w:t>
            </w:r>
          </w:p>
        </w:tc>
        <w:tc>
          <w:tcPr>
            <w:tcW w:w="1701" w:type="dxa"/>
          </w:tcPr>
          <w:p w14:paraId="34B72468" w14:textId="24EB48CF" w:rsidR="00000BA0" w:rsidRDefault="00A16AD4" w:rsidP="0082457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Children will design and create their </w:t>
            </w: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own moving parts toy. </w:t>
            </w:r>
          </w:p>
          <w:p w14:paraId="7154E5EB" w14:textId="77777777" w:rsidR="00A16AD4" w:rsidRDefault="00A16AD4" w:rsidP="0082457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4ACA20E" w14:textId="77777777" w:rsidR="00A16AD4" w:rsidRPr="006A3105" w:rsidRDefault="00A16AD4" w:rsidP="0082457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0FC8185" w14:textId="77777777" w:rsidR="00000BA0" w:rsidRPr="006A3105" w:rsidRDefault="00000BA0" w:rsidP="00824579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Discuss where our food comes from during Harvest time.</w:t>
            </w:r>
          </w:p>
        </w:tc>
        <w:tc>
          <w:tcPr>
            <w:tcW w:w="2835" w:type="dxa"/>
            <w:gridSpan w:val="4"/>
          </w:tcPr>
          <w:p w14:paraId="2201C00F" w14:textId="77777777" w:rsidR="00000BA0" w:rsidRPr="006A3105" w:rsidRDefault="00000BA0" w:rsidP="00824579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Design and make a dinosaur world. To cut materials safely using tools provided.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Use a range of cutting and shaping techniques (such as tearing, cutting, folding and curling). Looking at the finished dinosaur world, say why we like it and suggest improvements.</w:t>
            </w:r>
          </w:p>
          <w:p w14:paraId="3831B2ED" w14:textId="77777777" w:rsidR="00000BA0" w:rsidRPr="006A3105" w:rsidRDefault="00000BA0" w:rsidP="0082457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5A9FFC4" w14:textId="77777777" w:rsidR="00000BA0" w:rsidRPr="006A3105" w:rsidRDefault="00000BA0" w:rsidP="00824579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Design our own dinosaurs from card and use split pins to make the dinosaurs move. Evaluate which designs were the most successful.</w:t>
            </w:r>
          </w:p>
          <w:p w14:paraId="45C601F5" w14:textId="77777777" w:rsidR="00000BA0" w:rsidRPr="006A3105" w:rsidRDefault="00000BA0" w:rsidP="0082457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845E23A" w14:textId="77777777" w:rsidR="00000BA0" w:rsidRPr="006A3105" w:rsidRDefault="00000BA0" w:rsidP="00824579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Make Thai food - Cutting, peeling and grating ingredients safely and hygienically. Measure and weigh using measuring cups or electronic scales.  Assemble and cook ingredients. Prepare ingredients hygienically using appropriate utensils and follow a recipe.</w:t>
            </w:r>
          </w:p>
        </w:tc>
        <w:tc>
          <w:tcPr>
            <w:tcW w:w="1701" w:type="dxa"/>
            <w:gridSpan w:val="2"/>
          </w:tcPr>
          <w:p w14:paraId="0C04BD31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Explore different shield designs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to identify likes and dislikes of the designs and then design our own shields. </w:t>
            </w:r>
          </w:p>
          <w:p w14:paraId="2CDAA66B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B2F1164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Design and make an Easter card and Mother’s Day card using a range of cutting and shaping techniques (such as tearing, cutting, folding and curling).</w:t>
            </w:r>
          </w:p>
          <w:p w14:paraId="37BAFDD9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BA9437A" w14:textId="77777777" w:rsidR="00000BA0" w:rsidRPr="006A3105" w:rsidRDefault="00000BA0" w:rsidP="00A2473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Easter craft activities – make chocolate nests by following a recipe and preparing ingredients. </w:t>
            </w:r>
          </w:p>
          <w:p w14:paraId="478E6A66" w14:textId="77777777" w:rsidR="00000BA0" w:rsidRPr="006A3105" w:rsidRDefault="00000BA0" w:rsidP="00A2473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280" w:type="dxa"/>
            <w:gridSpan w:val="3"/>
          </w:tcPr>
          <w:p w14:paraId="3D94A50B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Design and make pirate hats using a range of cutting and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shaping techniques. </w:t>
            </w:r>
          </w:p>
          <w:p w14:paraId="0A8C769C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AEE975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Design and make a treasure map collage cutting materials accurately and safely by selecting appropriate tools.</w:t>
            </w:r>
          </w:p>
          <w:p w14:paraId="563EFC7A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68BF65" w14:textId="77777777" w:rsidR="00000BA0" w:rsidRPr="006A3105" w:rsidRDefault="00000BA0" w:rsidP="00A2473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Design a pirate boat choosing suitable techniques to construct the boat or to repair it.</w:t>
            </w:r>
          </w:p>
          <w:p w14:paraId="52834ED2" w14:textId="77777777" w:rsidR="00000BA0" w:rsidRPr="006A3105" w:rsidRDefault="00000BA0" w:rsidP="00A2473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273B2EC" w14:textId="77777777" w:rsidR="00000BA0" w:rsidRPr="006A3105" w:rsidRDefault="00000BA0" w:rsidP="00A2473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37" w:type="dxa"/>
          </w:tcPr>
          <w:p w14:paraId="7BA3B909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Design And make Punch and Judy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puppets (spoon hand) using a range of joining techniques (such as gluing, hinges or combining materials to strengthen).</w:t>
            </w:r>
          </w:p>
          <w:p w14:paraId="52FE7C0A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7E96986" w14:textId="77777777" w:rsidR="00000BA0" w:rsidRPr="006A3105" w:rsidRDefault="00000BA0" w:rsidP="00A2473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Look at different ice cream flavours available and consider which flavour most people would like. Design a new ice cream flavour. Make fruit kebabs by cutting and assembling ingredients. Make pop up chicks and collage rabbits by cutting materials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accurately and safely by selecting appropriate tools.</w:t>
            </w:r>
          </w:p>
        </w:tc>
      </w:tr>
      <w:tr w:rsidR="00000BA0" w:rsidRPr="003E17AD" w14:paraId="532E5880" w14:textId="77777777" w:rsidTr="00AA22C5">
        <w:tc>
          <w:tcPr>
            <w:tcW w:w="1388" w:type="dxa"/>
          </w:tcPr>
          <w:p w14:paraId="3120E3FA" w14:textId="61055577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Geography</w:t>
            </w:r>
          </w:p>
        </w:tc>
        <w:tc>
          <w:tcPr>
            <w:tcW w:w="2440" w:type="dxa"/>
            <w:gridSpan w:val="2"/>
          </w:tcPr>
          <w:p w14:paraId="55D6A9E9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Field trip: </w:t>
            </w:r>
            <w:proofErr w:type="spellStart"/>
            <w:r w:rsidRPr="006A3105">
              <w:rPr>
                <w:rFonts w:ascii="Comic Sans MS" w:hAnsi="Comic Sans MS"/>
                <w:sz w:val="20"/>
                <w:szCs w:val="20"/>
              </w:rPr>
              <w:t>Tittesworth</w:t>
            </w:r>
            <w:proofErr w:type="spellEnd"/>
            <w:r w:rsidRPr="006A3105">
              <w:rPr>
                <w:rFonts w:ascii="Comic Sans MS" w:hAnsi="Comic Sans MS"/>
                <w:sz w:val="20"/>
                <w:szCs w:val="20"/>
              </w:rPr>
              <w:t xml:space="preserve"> Reservoir </w:t>
            </w:r>
          </w:p>
          <w:p w14:paraId="27414369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What is this place like? What or who will I see in this place? What do people do in this place? E.g. swings, slide, path, picnic table, grass, litter bin, bench, etc.  </w:t>
            </w:r>
          </w:p>
          <w:p w14:paraId="0DC3DEFA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E4DC967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Study the park environment. How is the land used? </w:t>
            </w:r>
          </w:p>
          <w:p w14:paraId="765F63BA" w14:textId="77777777" w:rsidR="00683C9D" w:rsidRDefault="00000BA0" w:rsidP="00683C9D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Devise a simple map of the park using symbols and a key.</w:t>
            </w:r>
            <w:r w:rsidR="00683C9D"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16FFA41" w14:textId="77777777" w:rsidR="00683C9D" w:rsidRDefault="00683C9D" w:rsidP="00683C9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5A39DF4" w14:textId="4481C504" w:rsidR="00683C9D" w:rsidRPr="006A3105" w:rsidRDefault="00683C9D" w:rsidP="00683C9D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Use basic geographical vocabulary to describe the weather. </w:t>
            </w:r>
          </w:p>
          <w:p w14:paraId="00EF75BB" w14:textId="77777777" w:rsidR="00683C9D" w:rsidRPr="006A3105" w:rsidRDefault="00683C9D" w:rsidP="00683C9D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Children to observe the weather.</w:t>
            </w:r>
          </w:p>
          <w:p w14:paraId="7D844379" w14:textId="77777777" w:rsidR="00683C9D" w:rsidRPr="006A3105" w:rsidRDefault="00683C9D" w:rsidP="00683C9D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Children to draw or write </w:t>
            </w:r>
            <w:proofErr w:type="gramStart"/>
            <w:r w:rsidRPr="006A3105">
              <w:rPr>
                <w:rFonts w:ascii="Comic Sans MS" w:hAnsi="Comic Sans MS"/>
                <w:sz w:val="20"/>
                <w:szCs w:val="20"/>
              </w:rPr>
              <w:t>a weather</w:t>
            </w:r>
            <w:proofErr w:type="gramEnd"/>
            <w:r w:rsidRPr="006A3105">
              <w:rPr>
                <w:rFonts w:ascii="Comic Sans MS" w:hAnsi="Comic Sans MS"/>
                <w:sz w:val="20"/>
                <w:szCs w:val="20"/>
              </w:rPr>
              <w:t xml:space="preserve"> report for their locality. </w:t>
            </w:r>
          </w:p>
          <w:p w14:paraId="7934512D" w14:textId="561D702B" w:rsidR="00000BA0" w:rsidRPr="006A3105" w:rsidRDefault="00683C9D" w:rsidP="00683C9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00B0F0"/>
                <w:sz w:val="20"/>
                <w:szCs w:val="20"/>
              </w:rPr>
              <w:t>Date/time words</w:t>
            </w:r>
          </w:p>
        </w:tc>
        <w:tc>
          <w:tcPr>
            <w:tcW w:w="1701" w:type="dxa"/>
          </w:tcPr>
          <w:p w14:paraId="17A4DA82" w14:textId="77777777" w:rsidR="00000BA0" w:rsidRPr="006A3105" w:rsidRDefault="00000BA0" w:rsidP="00A732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8986A16" w14:textId="72AF9993" w:rsidR="00000BA0" w:rsidRPr="00B835A1" w:rsidRDefault="00000BA0" w:rsidP="00A732D6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</w:tc>
        <w:tc>
          <w:tcPr>
            <w:tcW w:w="2835" w:type="dxa"/>
            <w:gridSpan w:val="4"/>
          </w:tcPr>
          <w:p w14:paraId="5A2A91CD" w14:textId="77777777" w:rsidR="00000BA0" w:rsidRPr="006A3105" w:rsidRDefault="00000BA0" w:rsidP="00A732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Looking at where dinosaurs have come from.</w:t>
            </w:r>
          </w:p>
          <w:p w14:paraId="2E284E13" w14:textId="77777777" w:rsidR="00000BA0" w:rsidRPr="006A3105" w:rsidRDefault="00000BA0" w:rsidP="00A732D6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Children to look at aerial views of where dinosaurs could live now, not built up areas</w:t>
            </w:r>
          </w:p>
          <w:p w14:paraId="5B47F841" w14:textId="77777777" w:rsidR="00000BA0" w:rsidRPr="006A3105" w:rsidRDefault="00000BA0" w:rsidP="00A732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Children to look at where the best part of the land could be for children in school</w:t>
            </w:r>
          </w:p>
        </w:tc>
        <w:tc>
          <w:tcPr>
            <w:tcW w:w="1701" w:type="dxa"/>
            <w:gridSpan w:val="2"/>
          </w:tcPr>
          <w:p w14:paraId="730BCF25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Children will look at where different castles are and will think about where castles are.</w:t>
            </w:r>
          </w:p>
          <w:p w14:paraId="2716B01C" w14:textId="77777777" w:rsidR="00000BA0" w:rsidRPr="006A3105" w:rsidRDefault="00000BA0" w:rsidP="00A732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C6EEAC7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Children will locate on the map with a cross where they have found different castles.</w:t>
            </w:r>
          </w:p>
          <w:p w14:paraId="3631AE82" w14:textId="77777777" w:rsidR="00000BA0" w:rsidRPr="006A3105" w:rsidRDefault="00000BA0" w:rsidP="00A732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280" w:type="dxa"/>
            <w:gridSpan w:val="3"/>
          </w:tcPr>
          <w:p w14:paraId="2B007F61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Children to have a treasure hunt around the school and using directional language will need to find the treasure hunt. </w:t>
            </w:r>
          </w:p>
          <w:p w14:paraId="4D237106" w14:textId="77777777" w:rsidR="00000BA0" w:rsidRPr="00802BD7" w:rsidRDefault="00000BA0" w:rsidP="00B835A1">
            <w:pPr>
              <w:tabs>
                <w:tab w:val="left" w:pos="1290"/>
              </w:tabs>
              <w:rPr>
                <w:rFonts w:ascii="Comic Sans MS" w:hAnsi="Comic Sans MS"/>
                <w:color w:val="00B0F0"/>
                <w:sz w:val="20"/>
                <w:szCs w:val="20"/>
              </w:rPr>
            </w:pPr>
            <w:r>
              <w:rPr>
                <w:rFonts w:ascii="Comic Sans MS" w:hAnsi="Comic Sans MS"/>
                <w:color w:val="00B0F0"/>
                <w:sz w:val="20"/>
                <w:szCs w:val="20"/>
              </w:rPr>
              <w:t>Geometry- direction</w:t>
            </w:r>
          </w:p>
          <w:p w14:paraId="63B3C347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2575B4E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Children to describe the features when completing the treasure hunt.</w:t>
            </w:r>
          </w:p>
          <w:p w14:paraId="6C567103" w14:textId="77777777" w:rsidR="00000BA0" w:rsidRPr="006A3105" w:rsidRDefault="00000BA0" w:rsidP="00A732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37" w:type="dxa"/>
          </w:tcPr>
          <w:p w14:paraId="4B3A6A57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Children are to locate different countries and continents. </w:t>
            </w:r>
          </w:p>
          <w:p w14:paraId="1B0E6BE4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Children are to study the different oceans, where they are etc.</w:t>
            </w:r>
          </w:p>
          <w:p w14:paraId="134DCCF8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ABCEFFB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Children are to look at the physical features and compare different countries and continents noticing similarities and differences.</w:t>
            </w:r>
          </w:p>
          <w:p w14:paraId="2D4F3844" w14:textId="77777777" w:rsidR="00000BA0" w:rsidRPr="006A3105" w:rsidRDefault="00000BA0" w:rsidP="00A732D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00BA0" w:rsidRPr="003E17AD" w14:paraId="6F0C84E3" w14:textId="77777777" w:rsidTr="00AA22C5">
        <w:tc>
          <w:tcPr>
            <w:tcW w:w="1388" w:type="dxa"/>
          </w:tcPr>
          <w:p w14:paraId="34061180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History</w:t>
            </w:r>
          </w:p>
        </w:tc>
        <w:tc>
          <w:tcPr>
            <w:tcW w:w="2440" w:type="dxa"/>
            <w:gridSpan w:val="2"/>
          </w:tcPr>
          <w:p w14:paraId="4F9E3E39" w14:textId="08E0A87D" w:rsidR="00000BA0" w:rsidRPr="006A3105" w:rsidRDefault="00000BA0" w:rsidP="00683C9D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C987E20" w14:textId="77777777" w:rsidR="00683C9D" w:rsidRDefault="00683C9D" w:rsidP="00683C9D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Look at and compare different toys used on the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playground over time. Order them on a time line from old to now.</w:t>
            </w:r>
          </w:p>
          <w:p w14:paraId="04C60320" w14:textId="77777777" w:rsidR="00000BA0" w:rsidRPr="006A3105" w:rsidRDefault="00000BA0" w:rsidP="00683C9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A5E69B3" w14:textId="2996CA63" w:rsidR="00683C9D" w:rsidRDefault="00683C9D" w:rsidP="00683C9D">
            <w:pPr>
              <w:pStyle w:val="NormalWeb"/>
              <w:rPr>
                <w:rFonts w:ascii="Comic Sans MS" w:hAnsi="Comic Sans MS"/>
                <w:color w:val="00B0F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Look a</w:t>
            </w:r>
            <w:r w:rsidRPr="006A3105">
              <w:rPr>
                <w:rFonts w:ascii="Comic Sans MS" w:hAnsi="Comic Sans MS"/>
                <w:sz w:val="20"/>
                <w:szCs w:val="20"/>
              </w:rPr>
              <w:t>t the toys you used to play with as a small child to now.</w:t>
            </w:r>
          </w:p>
          <w:p w14:paraId="0C7DF31F" w14:textId="77777777" w:rsidR="00683C9D" w:rsidRDefault="00683C9D" w:rsidP="00683C9D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00B0F0"/>
                <w:sz w:val="20"/>
                <w:szCs w:val="20"/>
              </w:rPr>
              <w:t>Sequence events</w:t>
            </w: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31FB61F" w14:textId="56E49CD0" w:rsidR="00683C9D" w:rsidRPr="00B835A1" w:rsidRDefault="00683C9D" w:rsidP="00683C9D">
            <w:pPr>
              <w:pStyle w:val="NormalWeb"/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Discuss with parents and carers different games and activities they used to do at the park and on the playground.</w:t>
            </w:r>
          </w:p>
          <w:p w14:paraId="3B72A41D" w14:textId="2DAC863F" w:rsidR="00000BA0" w:rsidRPr="006A3105" w:rsidRDefault="00000BA0" w:rsidP="00A247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  <w:gridSpan w:val="4"/>
          </w:tcPr>
          <w:p w14:paraId="380EBCEF" w14:textId="77777777" w:rsidR="00000BA0" w:rsidRPr="006A3105" w:rsidRDefault="00000BA0" w:rsidP="00A31AD7">
            <w:pPr>
              <w:pStyle w:val="NormalWeb"/>
              <w:rPr>
                <w:rFonts w:ascii="Comic Sans MS" w:hAnsi="Comic Sans MS"/>
                <w:i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Children to examine models of dinosaurs. Children to discuss their features and similarities and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differences. Children to describe the dinosaurs and discuss where they lived, what they ate etc.</w:t>
            </w:r>
          </w:p>
          <w:p w14:paraId="2872F2D8" w14:textId="77777777" w:rsidR="00000BA0" w:rsidRPr="006A3105" w:rsidRDefault="00000BA0" w:rsidP="0009056E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Children to understand when dinosaurs lived, on a simple time line- in relation to modern day.</w:t>
            </w:r>
          </w:p>
          <w:p w14:paraId="5CDB1006" w14:textId="77777777" w:rsidR="00000BA0" w:rsidRPr="006A3105" w:rsidRDefault="00000BA0" w:rsidP="00A247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14:paraId="5B02A1ED" w14:textId="77777777" w:rsidR="00000BA0" w:rsidRPr="006A3105" w:rsidRDefault="00000BA0" w:rsidP="00A31AD7">
            <w:pPr>
              <w:pStyle w:val="NormalWeb"/>
              <w:rPr>
                <w:rFonts w:ascii="Comic Sans MS" w:hAnsi="Comic Sans MS"/>
                <w:i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Children to look at models, pictures of castles. Discuss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what life was life in a castle for the different people who lived there. Discuss the purpose of a castle. Learn about the different features of a castle and their purpose. Learn about the roles of the people who lived in the castle. Imagine that they lived in a castle. What would life have been like? Discuss everyday life e.g. cooking, sleeping, washing etc. in a castle.</w:t>
            </w:r>
          </w:p>
          <w:p w14:paraId="0F0AE295" w14:textId="77777777" w:rsidR="00000BA0" w:rsidRPr="006A3105" w:rsidRDefault="00000BA0" w:rsidP="0009056E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Compare on a simple timeline when castles were built, in relation to when dinosaurs lived and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modern times.</w:t>
            </w:r>
          </w:p>
          <w:p w14:paraId="2FA32DAB" w14:textId="77777777" w:rsidR="00000BA0" w:rsidRPr="006A3105" w:rsidRDefault="00000BA0" w:rsidP="0009056E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0" w:type="dxa"/>
            <w:gridSpan w:val="3"/>
          </w:tcPr>
          <w:p w14:paraId="221BD429" w14:textId="77777777" w:rsidR="00000BA0" w:rsidRDefault="00000BA0" w:rsidP="0009056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Look at the history of pirates. In simple terms explain that the pirates we will be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discussing were before our parents and grandparent’s time. Use the term centuries and years to describe this.</w:t>
            </w:r>
          </w:p>
          <w:p w14:paraId="20A6F6F9" w14:textId="77777777" w:rsidR="00000BA0" w:rsidRPr="00B835A1" w:rsidRDefault="00000BA0" w:rsidP="00B835A1">
            <w:pPr>
              <w:pStyle w:val="NormalWeb"/>
              <w:rPr>
                <w:rFonts w:ascii="Comic Sans MS" w:hAnsi="Comic Sans MS"/>
                <w:color w:val="00B0F0"/>
                <w:sz w:val="20"/>
                <w:szCs w:val="20"/>
              </w:rPr>
            </w:pPr>
            <w:r>
              <w:rPr>
                <w:rFonts w:ascii="Comic Sans MS" w:hAnsi="Comic Sans MS"/>
                <w:color w:val="00B0F0"/>
                <w:sz w:val="20"/>
                <w:szCs w:val="20"/>
              </w:rPr>
              <w:t>Sequence events</w:t>
            </w:r>
          </w:p>
          <w:p w14:paraId="405D6C46" w14:textId="77777777" w:rsidR="00000BA0" w:rsidRPr="006A3105" w:rsidRDefault="00000BA0" w:rsidP="0009056E">
            <w:pPr>
              <w:pStyle w:val="NormalWeb"/>
              <w:rPr>
                <w:rFonts w:ascii="Comic Sans MS" w:hAnsi="Comic Sans MS"/>
                <w:i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Discuss famous pirates from the past e.g. Captain Blackbeard. Discuss their lives and adventures. Describe what they famous/infamous for. Describe their characteristics.</w:t>
            </w:r>
          </w:p>
        </w:tc>
        <w:tc>
          <w:tcPr>
            <w:tcW w:w="1437" w:type="dxa"/>
          </w:tcPr>
          <w:p w14:paraId="5B0F8DA6" w14:textId="77777777" w:rsidR="00000BA0" w:rsidRPr="006A3105" w:rsidRDefault="00000BA0" w:rsidP="00A31AD7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 xml:space="preserve">Look at images, books, photographs, </w:t>
            </w: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online sources etc. to research how the seaside has changed and has been used in the past. E.g. Fishing and farming, holidays.</w:t>
            </w:r>
          </w:p>
          <w:p w14:paraId="7EB9F96F" w14:textId="77777777" w:rsidR="00000BA0" w:rsidRPr="006A3105" w:rsidRDefault="00000BA0" w:rsidP="00A247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FA31940" w14:textId="77777777" w:rsidR="00000BA0" w:rsidRPr="006A3105" w:rsidRDefault="00000BA0" w:rsidP="00A247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00BA0" w:rsidRPr="003E17AD" w14:paraId="7093FC28" w14:textId="77777777" w:rsidTr="00AA22C5">
        <w:tc>
          <w:tcPr>
            <w:tcW w:w="1388" w:type="dxa"/>
          </w:tcPr>
          <w:p w14:paraId="4E52F419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Music</w:t>
            </w:r>
          </w:p>
        </w:tc>
        <w:tc>
          <w:tcPr>
            <w:tcW w:w="2440" w:type="dxa"/>
            <w:gridSpan w:val="2"/>
          </w:tcPr>
          <w:p w14:paraId="2E638E8C" w14:textId="7555C922" w:rsidR="00000BA0" w:rsidRPr="006A3105" w:rsidRDefault="00683C9D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Use percussion instruments/xylophones to accompany weather songs – e.g. rain, rain, go away, </w:t>
            </w:r>
            <w:proofErr w:type="spellStart"/>
            <w:r w:rsidRPr="006A3105">
              <w:rPr>
                <w:rFonts w:ascii="Comic Sans MS" w:hAnsi="Comic Sans MS"/>
                <w:sz w:val="20"/>
                <w:szCs w:val="20"/>
              </w:rPr>
              <w:t>Incy</w:t>
            </w:r>
            <w:proofErr w:type="spellEnd"/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6A3105">
              <w:rPr>
                <w:rFonts w:ascii="Comic Sans MS" w:hAnsi="Comic Sans MS"/>
                <w:sz w:val="20"/>
                <w:szCs w:val="20"/>
              </w:rPr>
              <w:t>Wincy</w:t>
            </w:r>
            <w:proofErr w:type="spellEnd"/>
            <w:r w:rsidRPr="006A3105">
              <w:rPr>
                <w:rFonts w:ascii="Comic Sans MS" w:hAnsi="Comic Sans MS"/>
                <w:sz w:val="20"/>
                <w:szCs w:val="20"/>
              </w:rPr>
              <w:t xml:space="preserve"> Spider, the sun has got his hat on.  Create symbols and sounds to represent the weather</w:t>
            </w:r>
          </w:p>
          <w:p w14:paraId="3C60665A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9436E33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Singing – preparation for Harvest assembly.  To sing accurately.</w:t>
            </w:r>
          </w:p>
          <w:p w14:paraId="0AE77CC3" w14:textId="77777777" w:rsidR="00000BA0" w:rsidRPr="006A3105" w:rsidRDefault="00000BA0" w:rsidP="00A247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DA9FD55" w14:textId="77777777" w:rsidR="00000BA0" w:rsidRPr="006A3105" w:rsidRDefault="00000BA0" w:rsidP="00A247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D68A46F" w14:textId="77777777" w:rsidR="00000BA0" w:rsidRPr="006A3105" w:rsidRDefault="00000BA0" w:rsidP="00A247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2790839" w14:textId="77777777" w:rsidR="00000BA0" w:rsidRPr="006A3105" w:rsidRDefault="00000BA0" w:rsidP="00A247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DE22278" w14:textId="6C222797" w:rsidR="00683C9D" w:rsidRPr="006A3105" w:rsidRDefault="00000BA0" w:rsidP="00683C9D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.</w:t>
            </w:r>
            <w:r w:rsidR="00683C9D" w:rsidRPr="006A3105">
              <w:rPr>
                <w:rFonts w:ascii="Comic Sans MS" w:hAnsi="Comic Sans MS"/>
                <w:sz w:val="20"/>
                <w:szCs w:val="20"/>
              </w:rPr>
              <w:t xml:space="preserve"> Sing playground songs.</w:t>
            </w:r>
          </w:p>
          <w:p w14:paraId="183D3AA4" w14:textId="77121229" w:rsidR="00000BA0" w:rsidRPr="006A3105" w:rsidRDefault="00683C9D" w:rsidP="00683C9D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Clapping songs – e.g., High, low, chicken low.  A sailor went to sea, sea, sea, one potato, two </w:t>
            </w:r>
            <w:proofErr w:type="gramStart"/>
            <w:r w:rsidRPr="006A3105">
              <w:rPr>
                <w:rFonts w:ascii="Comic Sans MS" w:hAnsi="Comic Sans MS"/>
                <w:sz w:val="20"/>
                <w:szCs w:val="20"/>
              </w:rPr>
              <w:t>potato</w:t>
            </w:r>
            <w:proofErr w:type="gramEnd"/>
            <w:r w:rsidRPr="006A3105">
              <w:rPr>
                <w:rFonts w:ascii="Comic Sans MS" w:hAnsi="Comic Sans MS"/>
                <w:sz w:val="20"/>
                <w:szCs w:val="20"/>
              </w:rPr>
              <w:t>…</w:t>
            </w:r>
          </w:p>
          <w:p w14:paraId="7FFF6770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43026EE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Singing- Christmas performance.  To maintain a simple part in a group.</w:t>
            </w:r>
          </w:p>
        </w:tc>
        <w:tc>
          <w:tcPr>
            <w:tcW w:w="2835" w:type="dxa"/>
            <w:gridSpan w:val="4"/>
          </w:tcPr>
          <w:p w14:paraId="46523A06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Make and combine sounds musically.</w:t>
            </w:r>
          </w:p>
          <w:p w14:paraId="5B88CF8B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A8EFFC2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Create dinosaur sounds using a sequence of long and short sounds.</w:t>
            </w:r>
          </w:p>
          <w:p w14:paraId="4AF67D68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D35E701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Sounds heard at Jurassic Park.  Sequence sounds to create an effect.</w:t>
            </w:r>
          </w:p>
          <w:p w14:paraId="47EC049A" w14:textId="77777777" w:rsidR="00000BA0" w:rsidRPr="006A3105" w:rsidRDefault="00000BA0" w:rsidP="0009056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14:paraId="44796FDF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Seaside songs – to follow instructions on how and when to sing.</w:t>
            </w:r>
          </w:p>
          <w:p w14:paraId="01C59562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4007C23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To follow a beat in a tune. </w:t>
            </w:r>
          </w:p>
          <w:p w14:paraId="71A712A5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183432C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Create repeated patterns.</w:t>
            </w:r>
          </w:p>
          <w:p w14:paraId="13B4B2F3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641BE17" w14:textId="77777777" w:rsidR="00000BA0" w:rsidRPr="006A3105" w:rsidRDefault="00000BA0" w:rsidP="0009056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17" w:type="dxa"/>
            <w:gridSpan w:val="4"/>
          </w:tcPr>
          <w:p w14:paraId="73263977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Pirate songs using instruments.  Show control over volume and ability to follow simple rhythms.</w:t>
            </w:r>
          </w:p>
          <w:p w14:paraId="1C778484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238037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Use symbols to represent musical performance (when to sing, rest, dynamics).</w:t>
            </w:r>
          </w:p>
          <w:p w14:paraId="5CFA83AA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199E7C1" w14:textId="77777777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To discuss and evaluate music including own preferences.</w:t>
            </w:r>
          </w:p>
          <w:p w14:paraId="585C862B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E13F3" w:rsidRPr="003E17AD" w14:paraId="5356EDA4" w14:textId="77777777" w:rsidTr="00DE13F3">
        <w:tc>
          <w:tcPr>
            <w:tcW w:w="1388" w:type="dxa"/>
          </w:tcPr>
          <w:p w14:paraId="783D70E1" w14:textId="77777777" w:rsidR="00DE13F3" w:rsidRPr="006A3105" w:rsidRDefault="00DE13F3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Physical Education</w:t>
            </w:r>
          </w:p>
        </w:tc>
        <w:tc>
          <w:tcPr>
            <w:tcW w:w="2440" w:type="dxa"/>
            <w:gridSpan w:val="2"/>
          </w:tcPr>
          <w:p w14:paraId="68206CBC" w14:textId="77777777" w:rsidR="00DE13F3" w:rsidRPr="003E17AD" w:rsidRDefault="00DE13F3" w:rsidP="0044591A">
            <w:pPr>
              <w:rPr>
                <w:rFonts w:ascii="Comic Sans MS" w:hAnsi="Comic Sans MS"/>
                <w:sz w:val="16"/>
                <w:szCs w:val="16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t>Gymnastics:</w:t>
            </w:r>
            <w:r w:rsidRPr="003E17AD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6A3105">
              <w:rPr>
                <w:rFonts w:ascii="Comic Sans MS" w:hAnsi="Comic Sans MS"/>
                <w:sz w:val="20"/>
                <w:szCs w:val="20"/>
              </w:rPr>
              <w:t>basic movements- travelling and balance actions.</w:t>
            </w:r>
            <w:r w:rsidRPr="003E17AD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3EF85205" w14:textId="77777777" w:rsidR="00DE13F3" w:rsidRPr="003E17AD" w:rsidRDefault="00DE13F3" w:rsidP="0044591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76F6EF8" w14:textId="77777777" w:rsidR="00D72BC8" w:rsidRDefault="00DE13F3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>Children to show basic control and coordination when trave</w:t>
            </w:r>
            <w:r w:rsidR="00D72BC8"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lling and when remaining still. </w:t>
            </w:r>
          </w:p>
          <w:p w14:paraId="6901022C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C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>hoose and link ‘like’ actions; remember and repeat these actio</w:t>
            </w: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ns accurately and </w:t>
            </w: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lastRenderedPageBreak/>
              <w:t>consistently.</w:t>
            </w:r>
          </w:p>
          <w:p w14:paraId="66BD4945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F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ind and use space safely, with an awareness of others; identify and copy the basic actions of gymnasts; </w:t>
            </w:r>
          </w:p>
          <w:p w14:paraId="06B0BC81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U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se words such as rolling, travelling, balancing, climbing; </w:t>
            </w:r>
          </w:p>
          <w:p w14:paraId="453C4B93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M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ake their body tense, relaxed, stretched and curled; </w:t>
            </w:r>
          </w:p>
          <w:p w14:paraId="352C0E69" w14:textId="77777777" w:rsidR="00DE13F3" w:rsidRPr="00DE13F3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Times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D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escribe what they do in their movement phrases. </w:t>
            </w:r>
          </w:p>
          <w:p w14:paraId="76319AF9" w14:textId="77777777" w:rsidR="00DE13F3" w:rsidRPr="003E17AD" w:rsidRDefault="00DE13F3" w:rsidP="0044591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36" w:type="dxa"/>
            <w:gridSpan w:val="5"/>
          </w:tcPr>
          <w:p w14:paraId="68133193" w14:textId="77777777" w:rsidR="00DE13F3" w:rsidRDefault="00DE13F3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Dance:</w:t>
            </w:r>
            <w:r w:rsidRPr="003E17AD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4361BCA1" w14:textId="77777777" w:rsidR="00DE13F3" w:rsidRPr="00DE13F3" w:rsidRDefault="00DE13F3" w:rsidP="00DE13F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>To explore movement ideas and respond imaginatively to a range of stimuli  </w:t>
            </w:r>
          </w:p>
          <w:p w14:paraId="178E395E" w14:textId="77777777" w:rsidR="00D72BC8" w:rsidRDefault="00DE13F3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Children to </w:t>
            </w:r>
            <w:r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>perform basic body actions; use different parts of the b</w:t>
            </w:r>
            <w:r w:rsidR="00D72BC8"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ody singly and in combination. </w:t>
            </w:r>
          </w:p>
          <w:p w14:paraId="463B8C90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S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>how some sense of dynamic, expressive and rhythm</w:t>
            </w: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ic qualities in their own dance.</w:t>
            </w:r>
          </w:p>
          <w:p w14:paraId="758C39BD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C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>hoose appropriate movements for different dance ideas; remember and repeat short d</w:t>
            </w: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ance phrases and simple dances.</w:t>
            </w:r>
          </w:p>
          <w:p w14:paraId="1F90082A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lastRenderedPageBreak/>
              <w:t>M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>ove with contr</w:t>
            </w: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ol; vary the way they use space.</w:t>
            </w:r>
          </w:p>
          <w:p w14:paraId="7395FA83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D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>escribe how their lun</w:t>
            </w: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gs and heart work when dancing. </w:t>
            </w:r>
          </w:p>
          <w:p w14:paraId="5BB869D3" w14:textId="77777777" w:rsidR="00DE13F3" w:rsidRP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4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4"/>
                <w:lang w:val="en-US"/>
              </w:rPr>
              <w:t>D</w:t>
            </w:r>
            <w:r w:rsidR="00DE13F3" w:rsidRPr="00DE13F3">
              <w:rPr>
                <w:rFonts w:ascii="Comic Sans MS" w:hAnsi="Comic Sans MS" w:cs="Helvetica"/>
                <w:sz w:val="20"/>
                <w:szCs w:val="24"/>
                <w:lang w:val="en-US"/>
              </w:rPr>
              <w:t xml:space="preserve">escribe basic body actions and simple expressive and dynamic qualities of movement. </w:t>
            </w:r>
          </w:p>
          <w:p w14:paraId="4CC0B5C5" w14:textId="77777777" w:rsidR="00DE13F3" w:rsidRDefault="00DE13F3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4"/>
                <w:szCs w:val="24"/>
                <w:lang w:val="en-US"/>
              </w:rPr>
            </w:pPr>
          </w:p>
          <w:p w14:paraId="180A128C" w14:textId="77777777" w:rsidR="00DE13F3" w:rsidRDefault="00DE13F3" w:rsidP="00DE13F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Helvetica" w:hAnsi="Helvetica" w:cs="Helvetica"/>
                <w:sz w:val="24"/>
                <w:szCs w:val="24"/>
                <w:lang w:val="en-US"/>
              </w:rPr>
            </w:pPr>
          </w:p>
          <w:p w14:paraId="55763F61" w14:textId="77777777" w:rsidR="00DE13F3" w:rsidRPr="003E17AD" w:rsidRDefault="00DE13F3" w:rsidP="0044591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346A40C2" w14:textId="77777777" w:rsidR="00DE13F3" w:rsidRPr="003E17AD" w:rsidRDefault="00DE13F3" w:rsidP="00252F8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418" w:type="dxa"/>
            <w:gridSpan w:val="6"/>
          </w:tcPr>
          <w:p w14:paraId="6B43281E" w14:textId="77777777" w:rsidR="00DE13F3" w:rsidRPr="006A3105" w:rsidRDefault="00DE13F3" w:rsidP="00252F8F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Games:</w:t>
            </w:r>
            <w:r w:rsidRPr="003E17AD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6A3105">
              <w:rPr>
                <w:rFonts w:ascii="Comic Sans MS" w:hAnsi="Comic Sans MS"/>
                <w:sz w:val="20"/>
                <w:szCs w:val="20"/>
              </w:rPr>
              <w:t>bat and ball games, make links to current topic of different pirate games.</w:t>
            </w:r>
          </w:p>
          <w:p w14:paraId="0A66F858" w14:textId="77777777" w:rsidR="00DE13F3" w:rsidRPr="006A3105" w:rsidRDefault="00DE13F3" w:rsidP="00252F8F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B51FBBF" w14:textId="77777777" w:rsidR="00D72BC8" w:rsidRDefault="00DE13F3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0"/>
                <w:lang w:val="en-US"/>
              </w:rPr>
            </w:pPr>
            <w:r w:rsidRPr="00DE13F3">
              <w:rPr>
                <w:rFonts w:ascii="Comic Sans MS" w:hAnsi="Comic Sans MS" w:cs="Helvetica"/>
                <w:sz w:val="20"/>
                <w:szCs w:val="20"/>
                <w:lang w:val="en-US"/>
              </w:rPr>
              <w:t xml:space="preserve">Children to be </w:t>
            </w:r>
            <w:proofErr w:type="gramStart"/>
            <w:r w:rsidRPr="00DE13F3">
              <w:rPr>
                <w:rFonts w:ascii="Comic Sans MS" w:hAnsi="Comic Sans MS" w:cs="Helvetica"/>
                <w:sz w:val="20"/>
                <w:szCs w:val="20"/>
                <w:lang w:val="en-US"/>
              </w:rPr>
              <w:t>use</w:t>
            </w:r>
            <w:proofErr w:type="gramEnd"/>
            <w:r w:rsidRPr="00DE13F3">
              <w:rPr>
                <w:rFonts w:ascii="Comic Sans MS" w:hAnsi="Comic Sans MS" w:cs="Helvetica"/>
                <w:sz w:val="20"/>
                <w:szCs w:val="20"/>
                <w:lang w:val="en-US"/>
              </w:rPr>
              <w:t xml:space="preserve"> basic underarm, rolling and hitting skills</w:t>
            </w:r>
            <w:r w:rsidR="00D72BC8">
              <w:rPr>
                <w:rFonts w:ascii="Comic Sans MS" w:hAnsi="Comic Sans MS" w:cs="Helvetica"/>
                <w:sz w:val="20"/>
                <w:szCs w:val="20"/>
                <w:lang w:val="en-US"/>
              </w:rPr>
              <w:t>; sometimes use overarm skills.</w:t>
            </w:r>
          </w:p>
          <w:p w14:paraId="03339593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0"/>
                <w:lang w:val="en-US"/>
              </w:rPr>
              <w:t>I</w:t>
            </w:r>
            <w:r w:rsidR="00DE13F3" w:rsidRPr="00DE13F3">
              <w:rPr>
                <w:rFonts w:ascii="Comic Sans MS" w:hAnsi="Comic Sans MS" w:cs="Helvetica"/>
                <w:sz w:val="20"/>
                <w:szCs w:val="20"/>
                <w:lang w:val="en-US"/>
              </w:rPr>
              <w:t>ntercept, retrieve and stop a beanbag and a medium-s</w:t>
            </w:r>
            <w:r>
              <w:rPr>
                <w:rFonts w:ascii="Comic Sans MS" w:hAnsi="Comic Sans MS" w:cs="Helvetica"/>
                <w:sz w:val="20"/>
                <w:szCs w:val="20"/>
                <w:lang w:val="en-US"/>
              </w:rPr>
              <w:t>ized ball with some consistency.</w:t>
            </w:r>
          </w:p>
          <w:p w14:paraId="6CFDCAF1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0"/>
                <w:lang w:val="en-US"/>
              </w:rPr>
              <w:t xml:space="preserve"> So</w:t>
            </w:r>
            <w:r w:rsidR="00DE13F3" w:rsidRPr="00DE13F3">
              <w:rPr>
                <w:rFonts w:ascii="Comic Sans MS" w:hAnsi="Comic Sans MS" w:cs="Helvetica"/>
                <w:sz w:val="20"/>
                <w:szCs w:val="20"/>
                <w:lang w:val="en-US"/>
              </w:rPr>
              <w:t>metimes catch a beanbag and a medium-sized ball; track balls and other equipment sent to them, moving in l</w:t>
            </w:r>
            <w:r>
              <w:rPr>
                <w:rFonts w:ascii="Comic Sans MS" w:hAnsi="Comic Sans MS" w:cs="Helvetica"/>
                <w:sz w:val="20"/>
                <w:szCs w:val="20"/>
                <w:lang w:val="en-US"/>
              </w:rPr>
              <w:t>ine with the ball to collect it</w:t>
            </w:r>
          </w:p>
          <w:p w14:paraId="5F5F75A3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0"/>
                <w:lang w:val="en-US"/>
              </w:rPr>
              <w:t>T</w:t>
            </w:r>
            <w:r w:rsidR="00DE13F3" w:rsidRPr="00DE13F3">
              <w:rPr>
                <w:rFonts w:ascii="Comic Sans MS" w:hAnsi="Comic Sans MS" w:cs="Helvetica"/>
                <w:sz w:val="20"/>
                <w:szCs w:val="20"/>
                <w:lang w:val="en-US"/>
              </w:rPr>
              <w:t xml:space="preserve">hrow, hit and kick a ball in a variety of ways, </w:t>
            </w:r>
            <w:r w:rsidR="00DE13F3" w:rsidRPr="00DE13F3">
              <w:rPr>
                <w:rFonts w:ascii="Comic Sans MS" w:hAnsi="Comic Sans MS" w:cs="Helvetica"/>
                <w:sz w:val="20"/>
                <w:szCs w:val="20"/>
                <w:lang w:val="en-US"/>
              </w:rPr>
              <w:lastRenderedPageBreak/>
              <w:t>depending</w:t>
            </w:r>
            <w:r>
              <w:rPr>
                <w:rFonts w:ascii="Comic Sans MS" w:hAnsi="Comic Sans MS" w:cs="Helvetica"/>
                <w:sz w:val="20"/>
                <w:szCs w:val="20"/>
                <w:lang w:val="en-US"/>
              </w:rPr>
              <w:t xml:space="preserve"> on the needs of the game</w:t>
            </w:r>
          </w:p>
          <w:p w14:paraId="6C30E952" w14:textId="77777777" w:rsidR="00D72BC8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Helvetica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0"/>
                <w:lang w:val="en-US"/>
              </w:rPr>
              <w:t>C</w:t>
            </w:r>
            <w:r w:rsidR="00DE13F3" w:rsidRPr="00DE13F3">
              <w:rPr>
                <w:rFonts w:ascii="Comic Sans MS" w:hAnsi="Comic Sans MS" w:cs="Helvetica"/>
                <w:sz w:val="20"/>
                <w:szCs w:val="20"/>
                <w:lang w:val="en-US"/>
              </w:rPr>
              <w:t>hoose different ways of hitting, throwing, striking or kicking the ball; decide where to stand to make i</w:t>
            </w:r>
            <w:r>
              <w:rPr>
                <w:rFonts w:ascii="Comic Sans MS" w:hAnsi="Comic Sans MS" w:cs="Helvetica"/>
                <w:sz w:val="20"/>
                <w:szCs w:val="20"/>
                <w:lang w:val="en-US"/>
              </w:rPr>
              <w:t>t difficult for their opponent.</w:t>
            </w:r>
          </w:p>
          <w:p w14:paraId="2B73D957" w14:textId="77777777" w:rsidR="00DE13F3" w:rsidRPr="00DE13F3" w:rsidRDefault="00D72BC8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 w:cs="Times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Helvetica"/>
                <w:sz w:val="20"/>
                <w:szCs w:val="20"/>
                <w:lang w:val="en-US"/>
              </w:rPr>
              <w:t>D</w:t>
            </w:r>
            <w:r w:rsidR="00DE13F3" w:rsidRPr="00DE13F3">
              <w:rPr>
                <w:rFonts w:ascii="Comic Sans MS" w:hAnsi="Comic Sans MS" w:cs="Helvetica"/>
                <w:sz w:val="20"/>
                <w:szCs w:val="20"/>
                <w:lang w:val="en-US"/>
              </w:rPr>
              <w:t xml:space="preserve">escribe what they and others are doing; describe how their body feels during games. </w:t>
            </w:r>
          </w:p>
          <w:p w14:paraId="16659D79" w14:textId="77777777" w:rsidR="00DE13F3" w:rsidRPr="003E17AD" w:rsidRDefault="00DE13F3" w:rsidP="00DE13F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00BA0" w:rsidRPr="003E17AD" w14:paraId="12066E14" w14:textId="77777777" w:rsidTr="002731A1">
        <w:tc>
          <w:tcPr>
            <w:tcW w:w="1388" w:type="dxa"/>
          </w:tcPr>
          <w:p w14:paraId="48E79FBE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RE</w:t>
            </w:r>
          </w:p>
        </w:tc>
        <w:tc>
          <w:tcPr>
            <w:tcW w:w="2440" w:type="dxa"/>
            <w:gridSpan w:val="2"/>
          </w:tcPr>
          <w:p w14:paraId="1A27793C" w14:textId="77777777" w:rsidR="00000BA0" w:rsidRDefault="009C0ADB" w:rsidP="00A2473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Caring</w:t>
            </w:r>
          </w:p>
          <w:p w14:paraId="5EA1F174" w14:textId="77777777" w:rsidR="009C0ADB" w:rsidRDefault="009C0ADB" w:rsidP="00A2473A">
            <w:pPr>
              <w:rPr>
                <w:rFonts w:ascii="Comic Sans MS" w:hAnsi="Comic Sans MS"/>
                <w:bCs/>
                <w:sz w:val="20"/>
                <w:szCs w:val="24"/>
              </w:rPr>
            </w:pPr>
            <w:proofErr w:type="spellStart"/>
            <w:r w:rsidRPr="009C0ADB">
              <w:rPr>
                <w:rFonts w:ascii="Comic Sans MS" w:hAnsi="Comic Sans MS"/>
                <w:bCs/>
                <w:sz w:val="20"/>
                <w:szCs w:val="24"/>
              </w:rPr>
              <w:t>Wk</w:t>
            </w:r>
            <w:proofErr w:type="spellEnd"/>
            <w:r w:rsidRPr="009C0ADB">
              <w:rPr>
                <w:rFonts w:ascii="Comic Sans MS" w:hAnsi="Comic Sans MS"/>
                <w:bCs/>
                <w:sz w:val="20"/>
                <w:szCs w:val="24"/>
              </w:rPr>
              <w:t xml:space="preserve"> 1</w:t>
            </w:r>
            <w:r>
              <w:rPr>
                <w:rFonts w:ascii="Comic Sans MS" w:hAnsi="Comic Sans MS"/>
                <w:bCs/>
                <w:sz w:val="20"/>
                <w:szCs w:val="24"/>
              </w:rPr>
              <w:t xml:space="preserve"> – Draw people who care for us </w:t>
            </w: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eg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doctors, teachers, </w:t>
            </w:r>
            <w:proofErr w:type="gramStart"/>
            <w:r>
              <w:rPr>
                <w:rFonts w:ascii="Comic Sans MS" w:hAnsi="Comic Sans MS"/>
                <w:bCs/>
                <w:sz w:val="20"/>
                <w:szCs w:val="24"/>
              </w:rPr>
              <w:t>families</w:t>
            </w:r>
            <w:proofErr w:type="gramEnd"/>
            <w:r>
              <w:rPr>
                <w:rFonts w:ascii="Comic Sans MS" w:hAnsi="Comic Sans MS"/>
                <w:bCs/>
                <w:sz w:val="20"/>
                <w:szCs w:val="24"/>
              </w:rPr>
              <w:t>. Collect and make pictures for a display about people who care.</w:t>
            </w:r>
          </w:p>
          <w:p w14:paraId="1CBE19F6" w14:textId="77777777" w:rsidR="009C0ADB" w:rsidRDefault="009C0ADB" w:rsidP="00A2473A">
            <w:pPr>
              <w:rPr>
                <w:rFonts w:ascii="Comic Sans MS" w:hAnsi="Comic Sans MS"/>
                <w:bCs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2- discuss how we care and who we care for. Are there special things and people that we care for?</w:t>
            </w:r>
          </w:p>
          <w:p w14:paraId="1CBC2B32" w14:textId="77777777" w:rsidR="009C0ADB" w:rsidRDefault="009C0ADB" w:rsidP="00A2473A">
            <w:pPr>
              <w:rPr>
                <w:rFonts w:ascii="Comic Sans MS" w:hAnsi="Comic Sans MS"/>
                <w:bCs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3 – Introduce Judaism – how do Jews care for each other?</w:t>
            </w:r>
          </w:p>
          <w:p w14:paraId="6EFE9F74" w14:textId="77777777" w:rsidR="009C0ADB" w:rsidRDefault="009C0ADB" w:rsidP="00A2473A">
            <w:pPr>
              <w:rPr>
                <w:rFonts w:ascii="Comic Sans MS" w:hAnsi="Comic Sans MS"/>
                <w:bCs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lastRenderedPageBreak/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4 – Who do you care for? Act out a situation familiar to the children </w:t>
            </w: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eg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new child at school, being lost, losing something precious, saying sorry, being fair.</w:t>
            </w:r>
          </w:p>
          <w:p w14:paraId="17AD53B9" w14:textId="1A5D410E" w:rsidR="009C0ADB" w:rsidRPr="006A3105" w:rsidRDefault="009C0ADB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5 – Introduce pictures of people who are sad and discuss why</w:t>
            </w:r>
            <w:r w:rsidR="008077E0">
              <w:rPr>
                <w:rFonts w:ascii="Comic Sans MS" w:hAnsi="Comic Sans MS"/>
                <w:bCs/>
                <w:sz w:val="20"/>
                <w:szCs w:val="24"/>
              </w:rPr>
              <w:t xml:space="preserve">. Record how we could change things </w:t>
            </w:r>
            <w:proofErr w:type="spellStart"/>
            <w:r w:rsidR="008077E0">
              <w:rPr>
                <w:rFonts w:ascii="Comic Sans MS" w:hAnsi="Comic Sans MS"/>
                <w:bCs/>
                <w:sz w:val="20"/>
                <w:szCs w:val="24"/>
              </w:rPr>
              <w:t>eg</w:t>
            </w:r>
            <w:proofErr w:type="spellEnd"/>
            <w:r w:rsidR="008077E0">
              <w:rPr>
                <w:rFonts w:ascii="Comic Sans MS" w:hAnsi="Comic Sans MS"/>
                <w:bCs/>
                <w:sz w:val="20"/>
                <w:szCs w:val="24"/>
              </w:rPr>
              <w:t xml:space="preserve"> writing </w:t>
            </w:r>
            <w:proofErr w:type="gramStart"/>
            <w:r w:rsidR="008077E0">
              <w:rPr>
                <w:rFonts w:ascii="Comic Sans MS" w:hAnsi="Comic Sans MS"/>
                <w:bCs/>
                <w:sz w:val="20"/>
                <w:szCs w:val="24"/>
              </w:rPr>
              <w:t>a  card</w:t>
            </w:r>
            <w:proofErr w:type="gramEnd"/>
            <w:r w:rsidR="008077E0">
              <w:rPr>
                <w:rFonts w:ascii="Comic Sans MS" w:hAnsi="Comic Sans MS"/>
                <w:bCs/>
                <w:sz w:val="20"/>
                <w:szCs w:val="24"/>
              </w:rPr>
              <w:t xml:space="preserve"> to someone who is sick or practical help for someone in need.</w:t>
            </w:r>
          </w:p>
        </w:tc>
        <w:tc>
          <w:tcPr>
            <w:tcW w:w="2126" w:type="dxa"/>
            <w:gridSpan w:val="2"/>
          </w:tcPr>
          <w:p w14:paraId="4488B0D7" w14:textId="289784A9" w:rsidR="00000BA0" w:rsidRDefault="009C0ADB" w:rsidP="00A2473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Belonging</w:t>
            </w:r>
          </w:p>
          <w:p w14:paraId="57C90D3A" w14:textId="4764EC0A" w:rsidR="009C0ADB" w:rsidRDefault="009C0ADB" w:rsidP="00A2473A">
            <w:pPr>
              <w:rPr>
                <w:rFonts w:ascii="Comic Sans MS" w:hAnsi="Comic Sans MS"/>
                <w:bCs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1 – belonging to a group. Looking at different uniforms.</w:t>
            </w:r>
          </w:p>
          <w:p w14:paraId="05C00BCF" w14:textId="3809CBD6" w:rsidR="009C0ADB" w:rsidRDefault="009C0ADB" w:rsidP="00A2473A">
            <w:pPr>
              <w:rPr>
                <w:rFonts w:ascii="Comic Sans MS" w:hAnsi="Comic Sans MS"/>
                <w:bCs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2- Welcoming a baby in Christianity (Visitor in)</w:t>
            </w:r>
          </w:p>
          <w:p w14:paraId="6ADD9BE5" w14:textId="6DD31348" w:rsidR="009C0ADB" w:rsidRDefault="009C0ADB" w:rsidP="00A2473A">
            <w:pPr>
              <w:rPr>
                <w:rFonts w:ascii="Comic Sans MS" w:hAnsi="Comic Sans MS"/>
                <w:bCs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3 – Act out a baptism.</w:t>
            </w:r>
          </w:p>
          <w:p w14:paraId="5597A286" w14:textId="5D10B3A0" w:rsidR="009C0ADB" w:rsidRPr="009C0ADB" w:rsidRDefault="009C0ADB" w:rsidP="00A2473A">
            <w:pPr>
              <w:rPr>
                <w:rFonts w:ascii="Comic Sans MS" w:hAnsi="Comic Sans MS"/>
                <w:bCs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4- </w:t>
            </w: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Candsle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in baptism vs candle in </w:t>
            </w:r>
            <w:proofErr w:type="spellStart"/>
            <w:r>
              <w:rPr>
                <w:rFonts w:ascii="Comic Sans MS" w:hAnsi="Comic Sans MS"/>
                <w:bCs/>
                <w:sz w:val="20"/>
                <w:szCs w:val="24"/>
              </w:rPr>
              <w:t>Hannukah</w:t>
            </w:r>
            <w:proofErr w:type="spell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</w:t>
            </w:r>
          </w:p>
          <w:p w14:paraId="570D4EFF" w14:textId="426E877C" w:rsidR="009C0ADB" w:rsidRPr="009C0ADB" w:rsidRDefault="009C0ADB" w:rsidP="00A2473A">
            <w:pPr>
              <w:rPr>
                <w:rFonts w:ascii="Comic Sans MS" w:hAnsi="Comic Sans MS"/>
                <w:bCs/>
                <w:sz w:val="20"/>
                <w:szCs w:val="24"/>
              </w:rPr>
            </w:pPr>
            <w:proofErr w:type="spellStart"/>
            <w:proofErr w:type="gramStart"/>
            <w:r>
              <w:rPr>
                <w:rFonts w:ascii="Comic Sans MS" w:hAnsi="Comic Sans MS"/>
                <w:bCs/>
                <w:sz w:val="20"/>
                <w:szCs w:val="24"/>
              </w:rPr>
              <w:t>wk</w:t>
            </w:r>
            <w:proofErr w:type="spellEnd"/>
            <w:proofErr w:type="gramEnd"/>
            <w:r>
              <w:rPr>
                <w:rFonts w:ascii="Comic Sans MS" w:hAnsi="Comic Sans MS"/>
                <w:bCs/>
                <w:sz w:val="20"/>
                <w:szCs w:val="24"/>
              </w:rPr>
              <w:t xml:space="preserve"> 5- Brainstorm words to describe different feelings </w:t>
            </w:r>
            <w:r>
              <w:rPr>
                <w:rFonts w:ascii="Comic Sans MS" w:hAnsi="Comic Sans MS"/>
                <w:bCs/>
                <w:sz w:val="20"/>
                <w:szCs w:val="24"/>
              </w:rPr>
              <w:lastRenderedPageBreak/>
              <w:t>and create a collage of images to illustrate these.</w:t>
            </w:r>
          </w:p>
          <w:p w14:paraId="349C802D" w14:textId="77777777" w:rsidR="009C0ADB" w:rsidRDefault="009C0ADB" w:rsidP="00A2473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72EE1BA1" w14:textId="77777777" w:rsidR="009C0ADB" w:rsidRPr="006A3105" w:rsidRDefault="009C0ADB" w:rsidP="00A2473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AF4F79B" w14:textId="65EDDBF2" w:rsidR="00000BA0" w:rsidRPr="006A3105" w:rsidRDefault="00000BA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14:paraId="32CBC46F" w14:textId="77777777" w:rsidR="00000BA0" w:rsidRDefault="001025B0" w:rsidP="00A2473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1025B0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Celebrations</w:t>
            </w:r>
            <w:r>
              <w:rPr>
                <w:rFonts w:ascii="Comic Sans MS" w:hAnsi="Comic Sans MS"/>
                <w:b/>
                <w:sz w:val="24"/>
                <w:szCs w:val="24"/>
              </w:rPr>
              <w:t>-</w:t>
            </w:r>
          </w:p>
          <w:p w14:paraId="4E3BA8F8" w14:textId="77777777" w:rsidR="001025B0" w:rsidRDefault="001025B0" w:rsidP="00A2473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Explore the preparations for and find out about the celebrations of festivals. </w:t>
            </w:r>
          </w:p>
          <w:p w14:paraId="61CE1958" w14:textId="77777777" w:rsidR="001025B0" w:rsidRPr="00DD2C25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2C25"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 w:rsidRPr="00DD2C25">
              <w:rPr>
                <w:rFonts w:ascii="Comic Sans MS" w:hAnsi="Comic Sans MS"/>
                <w:sz w:val="20"/>
                <w:szCs w:val="20"/>
              </w:rPr>
              <w:t xml:space="preserve"> 1- special moments</w:t>
            </w:r>
          </w:p>
          <w:p w14:paraId="3AAF2A59" w14:textId="77777777" w:rsidR="001025B0" w:rsidRPr="00DD2C25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2C25"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 w:rsidRPr="00DD2C25">
              <w:rPr>
                <w:rFonts w:ascii="Comic Sans MS" w:hAnsi="Comic Sans MS"/>
                <w:sz w:val="20"/>
                <w:szCs w:val="20"/>
              </w:rPr>
              <w:t xml:space="preserve"> 2- achievements</w:t>
            </w:r>
          </w:p>
          <w:p w14:paraId="6CF868F4" w14:textId="5C9A0D8C" w:rsidR="001025B0" w:rsidRPr="00DD2C25" w:rsidRDefault="00193C68" w:rsidP="00A2473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Wk</w:t>
            </w:r>
            <w:r w:rsidR="001025B0" w:rsidRPr="00DD2C25">
              <w:rPr>
                <w:rFonts w:ascii="Comic Sans MS" w:hAnsi="Comic Sans MS"/>
                <w:sz w:val="20"/>
                <w:szCs w:val="20"/>
              </w:rPr>
              <w:t>3- christening/baby naming ceremony</w:t>
            </w:r>
          </w:p>
          <w:p w14:paraId="10DF4391" w14:textId="77777777" w:rsidR="001025B0" w:rsidRPr="00DD2C25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2C25"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 w:rsidRPr="00DD2C25">
              <w:rPr>
                <w:rFonts w:ascii="Comic Sans MS" w:hAnsi="Comic Sans MS"/>
                <w:sz w:val="20"/>
                <w:szCs w:val="20"/>
              </w:rPr>
              <w:t xml:space="preserve"> 4 and 5– </w:t>
            </w:r>
            <w:r w:rsidR="00C3514A" w:rsidRPr="00DD2C25">
              <w:rPr>
                <w:rFonts w:ascii="Comic Sans MS" w:hAnsi="Comic Sans MS"/>
                <w:sz w:val="20"/>
                <w:szCs w:val="20"/>
              </w:rPr>
              <w:lastRenderedPageBreak/>
              <w:t xml:space="preserve">Christian Wedding </w:t>
            </w:r>
          </w:p>
          <w:p w14:paraId="602FCCF1" w14:textId="77777777" w:rsidR="001025B0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2C25"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 w:rsidRPr="00DD2C25">
              <w:rPr>
                <w:rFonts w:ascii="Comic Sans MS" w:hAnsi="Comic Sans MS"/>
                <w:sz w:val="20"/>
                <w:szCs w:val="20"/>
              </w:rPr>
              <w:t xml:space="preserve"> 6- </w:t>
            </w:r>
            <w:r w:rsidR="00C3514A" w:rsidRPr="00DD2C25">
              <w:rPr>
                <w:rFonts w:ascii="Comic Sans MS" w:hAnsi="Comic Sans MS"/>
                <w:sz w:val="20"/>
                <w:szCs w:val="20"/>
              </w:rPr>
              <w:t xml:space="preserve"> Jewish wedding</w:t>
            </w:r>
          </w:p>
          <w:p w14:paraId="78DB2C00" w14:textId="77777777" w:rsidR="00EB2E42" w:rsidRPr="00DD2C25" w:rsidRDefault="00EB2E42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5F486C7" w14:textId="77777777" w:rsidR="00EB2E42" w:rsidRPr="006A3105" w:rsidRDefault="00EB2E42" w:rsidP="00EB2E42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6A3105">
              <w:rPr>
                <w:rFonts w:ascii="Comic Sans MS" w:hAnsi="Comic Sans MS"/>
                <w:b/>
                <w:sz w:val="24"/>
                <w:szCs w:val="24"/>
              </w:rPr>
              <w:t>Buddism</w:t>
            </w:r>
            <w:proofErr w:type="spellEnd"/>
            <w:r w:rsidRPr="006A3105">
              <w:rPr>
                <w:rFonts w:ascii="Comic Sans MS" w:hAnsi="Comic Sans MS"/>
                <w:b/>
                <w:sz w:val="24"/>
                <w:szCs w:val="24"/>
              </w:rPr>
              <w:t xml:space="preserve"> – The Life of the Buddha</w:t>
            </w:r>
          </w:p>
          <w:p w14:paraId="10E33E56" w14:textId="77777777" w:rsidR="00EB2E42" w:rsidRDefault="00EB2E42" w:rsidP="00EB2E42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Describe some of the teachings of Buddha. </w:t>
            </w:r>
          </w:p>
          <w:p w14:paraId="24D62D64" w14:textId="77777777" w:rsidR="001025B0" w:rsidRPr="001025B0" w:rsidRDefault="001025B0" w:rsidP="00A2473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14:paraId="715E72E9" w14:textId="77777777" w:rsidR="001025B0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F6B4C61" w14:textId="77777777" w:rsidR="001025B0" w:rsidRDefault="001025B0" w:rsidP="00A2473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1025B0">
              <w:rPr>
                <w:rFonts w:ascii="Comic Sans MS" w:hAnsi="Comic Sans MS"/>
                <w:b/>
                <w:sz w:val="24"/>
                <w:szCs w:val="24"/>
              </w:rPr>
              <w:t>Families – Listen to and ask questions about stories of individuals and their relationship with God</w:t>
            </w:r>
          </w:p>
          <w:p w14:paraId="625E0944" w14:textId="77777777" w:rsidR="001025B0" w:rsidRPr="00DD2C25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2C25"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 w:rsidRPr="00DD2C25">
              <w:rPr>
                <w:rFonts w:ascii="Comic Sans MS" w:hAnsi="Comic Sans MS"/>
                <w:sz w:val="20"/>
                <w:szCs w:val="20"/>
              </w:rPr>
              <w:t xml:space="preserve"> 1- different families</w:t>
            </w:r>
          </w:p>
          <w:p w14:paraId="4C966259" w14:textId="77777777" w:rsidR="001025B0" w:rsidRPr="00DD2C25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2C25"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 w:rsidRPr="00DD2C25">
              <w:rPr>
                <w:rFonts w:ascii="Comic Sans MS" w:hAnsi="Comic Sans MS"/>
                <w:sz w:val="20"/>
                <w:szCs w:val="20"/>
              </w:rPr>
              <w:t xml:space="preserve"> 2- own family</w:t>
            </w:r>
          </w:p>
          <w:p w14:paraId="4047D8B5" w14:textId="77777777" w:rsidR="001025B0" w:rsidRPr="00DD2C25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2C25"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 w:rsidRPr="00DD2C25">
              <w:rPr>
                <w:rFonts w:ascii="Comic Sans MS" w:hAnsi="Comic Sans MS"/>
                <w:sz w:val="20"/>
                <w:szCs w:val="20"/>
              </w:rPr>
              <w:t xml:space="preserve"> 3- family of God </w:t>
            </w:r>
          </w:p>
          <w:p w14:paraId="1F517292" w14:textId="790A5F1A" w:rsidR="001025B0" w:rsidRPr="00DD2C25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2C25"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 w:rsidRPr="00DD2C25">
              <w:rPr>
                <w:rFonts w:ascii="Comic Sans MS" w:hAnsi="Comic Sans MS"/>
                <w:sz w:val="20"/>
                <w:szCs w:val="20"/>
              </w:rPr>
              <w:t xml:space="preserve"> 4 – helping other countries/communitie</w:t>
            </w:r>
            <w:r w:rsidRPr="00DD2C25">
              <w:rPr>
                <w:rFonts w:ascii="Comic Sans MS" w:hAnsi="Comic Sans MS"/>
                <w:sz w:val="20"/>
                <w:szCs w:val="20"/>
              </w:rPr>
              <w:lastRenderedPageBreak/>
              <w:t>s (</w:t>
            </w:r>
            <w:r w:rsidR="000B181C" w:rsidRPr="00DD2C25">
              <w:rPr>
                <w:rFonts w:ascii="Comic Sans MS" w:hAnsi="Comic Sans MS"/>
                <w:sz w:val="20"/>
                <w:szCs w:val="20"/>
              </w:rPr>
              <w:t>Visitor</w:t>
            </w:r>
            <w:r w:rsidRPr="00DD2C25">
              <w:rPr>
                <w:rFonts w:ascii="Comic Sans MS" w:hAnsi="Comic Sans MS"/>
                <w:sz w:val="20"/>
                <w:szCs w:val="20"/>
              </w:rPr>
              <w:t>/Visit)</w:t>
            </w:r>
          </w:p>
          <w:p w14:paraId="12A50436" w14:textId="77777777" w:rsidR="001025B0" w:rsidRPr="00DD2C25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2C25"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 w:rsidRPr="00DD2C25">
              <w:rPr>
                <w:rFonts w:ascii="Comic Sans MS" w:hAnsi="Comic Sans MS"/>
                <w:sz w:val="20"/>
                <w:szCs w:val="20"/>
              </w:rPr>
              <w:t xml:space="preserve"> 5 – Shabbat (family day)</w:t>
            </w:r>
          </w:p>
          <w:p w14:paraId="5F9F55CB" w14:textId="77777777" w:rsidR="001025B0" w:rsidRPr="006A3105" w:rsidRDefault="001025B0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55" w:type="dxa"/>
            <w:gridSpan w:val="2"/>
          </w:tcPr>
          <w:p w14:paraId="668AC4C8" w14:textId="77777777" w:rsidR="00000BA0" w:rsidRDefault="00193C68" w:rsidP="00A2473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Answers</w:t>
            </w:r>
          </w:p>
          <w:p w14:paraId="74AC14A8" w14:textId="77777777" w:rsidR="00193C68" w:rsidRDefault="00193C68" w:rsidP="00A2473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1DE2499A" w14:textId="4BC3D0A1" w:rsidR="00193C68" w:rsidRDefault="00193C68" w:rsidP="00A2473A">
            <w:pPr>
              <w:rPr>
                <w:rFonts w:ascii="Comic Sans MS" w:hAnsi="Comic Sans MS"/>
                <w:bCs/>
                <w:sz w:val="20"/>
                <w:szCs w:val="20"/>
              </w:rPr>
            </w:pPr>
            <w:proofErr w:type="spellStart"/>
            <w:r w:rsidRPr="00193C68">
              <w:rPr>
                <w:rFonts w:ascii="Comic Sans MS" w:hAnsi="Comic Sans MS"/>
                <w:bCs/>
                <w:sz w:val="20"/>
                <w:szCs w:val="20"/>
              </w:rPr>
              <w:t>Wk</w:t>
            </w:r>
            <w:proofErr w:type="spellEnd"/>
            <w:r w:rsidRPr="00193C68">
              <w:rPr>
                <w:rFonts w:ascii="Comic Sans MS" w:hAnsi="Comic Sans MS"/>
                <w:bCs/>
                <w:sz w:val="20"/>
                <w:szCs w:val="20"/>
              </w:rPr>
              <w:t xml:space="preserve"> 1-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193C68">
              <w:rPr>
                <w:rFonts w:ascii="Comic Sans MS" w:hAnsi="Comic Sans MS"/>
                <w:bCs/>
                <w:sz w:val="20"/>
                <w:szCs w:val="20"/>
              </w:rPr>
              <w:t>Use heart shaped paper to write A good friend is</w:t>
            </w:r>
            <w:r>
              <w:rPr>
                <w:rFonts w:ascii="Comic Sans MS" w:hAnsi="Comic Sans MS"/>
                <w:bCs/>
                <w:sz w:val="20"/>
                <w:szCs w:val="20"/>
              </w:rPr>
              <w:t>.</w:t>
            </w:r>
          </w:p>
          <w:p w14:paraId="491EC464" w14:textId="71F8424A" w:rsidR="00193C68" w:rsidRDefault="00193C68" w:rsidP="00A2473A">
            <w:pPr>
              <w:rPr>
                <w:rFonts w:ascii="Comic Sans MS" w:hAnsi="Comic Sans MS"/>
                <w:bCs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 xml:space="preserve"> 2- Make a collage of pictures of people doing good things for others.</w:t>
            </w:r>
          </w:p>
          <w:p w14:paraId="5C13F5A9" w14:textId="2A8D2F4B" w:rsidR="00193C68" w:rsidRDefault="00193C68" w:rsidP="00A2473A">
            <w:pPr>
              <w:rPr>
                <w:rFonts w:ascii="Comic Sans MS" w:hAnsi="Comic Sans MS"/>
                <w:bCs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 xml:space="preserve"> 3- What do we already know about Jesus? </w:t>
            </w:r>
            <w:r>
              <w:rPr>
                <w:rFonts w:ascii="Comic Sans MS" w:hAnsi="Comic Sans MS"/>
                <w:bCs/>
                <w:sz w:val="20"/>
                <w:szCs w:val="20"/>
              </w:rPr>
              <w:lastRenderedPageBreak/>
              <w:t xml:space="preserve">Discuss and revisit stories (e.g. Christmas, Easter </w:t>
            </w: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etc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>)</w:t>
            </w:r>
          </w:p>
          <w:p w14:paraId="055C1F39" w14:textId="162C7AF2" w:rsidR="00193C68" w:rsidRDefault="00193C68" w:rsidP="00A2473A">
            <w:pPr>
              <w:rPr>
                <w:rFonts w:ascii="Comic Sans MS" w:hAnsi="Comic Sans MS"/>
                <w:bCs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 xml:space="preserve"> 4- </w:t>
            </w:r>
            <w:r w:rsidR="002731A1">
              <w:rPr>
                <w:rFonts w:ascii="Comic Sans MS" w:hAnsi="Comic Sans MS"/>
                <w:bCs/>
                <w:sz w:val="20"/>
                <w:szCs w:val="20"/>
              </w:rPr>
              <w:t xml:space="preserve">Jesus in the temple – discuss being lost </w:t>
            </w:r>
            <w:proofErr w:type="spellStart"/>
            <w:r w:rsidR="002731A1">
              <w:rPr>
                <w:rFonts w:ascii="Comic Sans MS" w:hAnsi="Comic Sans MS"/>
                <w:bCs/>
                <w:sz w:val="20"/>
                <w:szCs w:val="20"/>
              </w:rPr>
              <w:t>etc</w:t>
            </w:r>
            <w:proofErr w:type="spellEnd"/>
            <w:r w:rsidR="002731A1">
              <w:rPr>
                <w:rFonts w:ascii="Comic Sans MS" w:hAnsi="Comic Sans MS"/>
                <w:bCs/>
                <w:sz w:val="20"/>
                <w:szCs w:val="20"/>
              </w:rPr>
              <w:t>)</w:t>
            </w:r>
          </w:p>
          <w:p w14:paraId="43756364" w14:textId="2C7D998C" w:rsidR="002731A1" w:rsidRDefault="002731A1" w:rsidP="00A2473A">
            <w:pPr>
              <w:rPr>
                <w:rFonts w:ascii="Comic Sans MS" w:hAnsi="Comic Sans MS"/>
                <w:bCs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 xml:space="preserve"> 5- Paralysed man – stories of Jesus and his friends.</w:t>
            </w:r>
          </w:p>
          <w:p w14:paraId="25AF2482" w14:textId="0B496A9A" w:rsidR="00193C68" w:rsidRPr="00193C68" w:rsidRDefault="00193C68" w:rsidP="001233E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37" w:type="dxa"/>
          </w:tcPr>
          <w:p w14:paraId="10E0E68D" w14:textId="77777777" w:rsidR="00000BA0" w:rsidRDefault="001233EC" w:rsidP="00A2473A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1233EC">
              <w:rPr>
                <w:rFonts w:ascii="Comic Sans MS" w:hAnsi="Comic Sans MS"/>
                <w:b/>
                <w:sz w:val="24"/>
                <w:szCs w:val="20"/>
              </w:rPr>
              <w:lastRenderedPageBreak/>
              <w:t>Worship</w:t>
            </w:r>
          </w:p>
          <w:p w14:paraId="1EF96506" w14:textId="77777777" w:rsidR="001233EC" w:rsidRDefault="001233EC" w:rsidP="00A2473A">
            <w:pPr>
              <w:rPr>
                <w:rFonts w:ascii="Comic Sans MS" w:hAnsi="Comic Sans MS"/>
                <w:b/>
                <w:sz w:val="24"/>
                <w:szCs w:val="20"/>
              </w:rPr>
            </w:pPr>
          </w:p>
          <w:p w14:paraId="3A20E6AE" w14:textId="77777777" w:rsidR="001233EC" w:rsidRDefault="001233EC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1- </w:t>
            </w:r>
            <w:r w:rsidR="000B181C">
              <w:rPr>
                <w:rFonts w:ascii="Comic Sans MS" w:hAnsi="Comic Sans MS"/>
                <w:sz w:val="20"/>
                <w:szCs w:val="20"/>
              </w:rPr>
              <w:t>how and when do people meet?</w:t>
            </w:r>
          </w:p>
          <w:p w14:paraId="526C1BAA" w14:textId="07C245C8" w:rsidR="000B181C" w:rsidRDefault="000B181C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2 –special religious buildings – why and when? Link to Judaism.</w:t>
            </w:r>
          </w:p>
          <w:p w14:paraId="42FBB2A4" w14:textId="4B67EAD0" w:rsidR="000B181C" w:rsidRDefault="000B181C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3- Why is worship </w:t>
            </w:r>
            <w:r>
              <w:rPr>
                <w:rFonts w:ascii="Comic Sans MS" w:hAnsi="Comic Sans MS"/>
                <w:sz w:val="20"/>
                <w:szCs w:val="20"/>
              </w:rPr>
              <w:lastRenderedPageBreak/>
              <w:t>important?</w:t>
            </w:r>
          </w:p>
          <w:p w14:paraId="6CA807D9" w14:textId="39654E34" w:rsidR="000B181C" w:rsidRDefault="000B181C" w:rsidP="00A2473A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Wk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4 – Visitor- why is worship important?</w:t>
            </w:r>
          </w:p>
          <w:p w14:paraId="7E75F914" w14:textId="77777777" w:rsidR="000B181C" w:rsidRDefault="000B181C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AAB2063" w14:textId="2749B9DD" w:rsidR="000B181C" w:rsidRPr="001233EC" w:rsidRDefault="000B181C" w:rsidP="00A2473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00BA0" w:rsidRPr="003E17AD" w14:paraId="46AAF473" w14:textId="77777777" w:rsidTr="002731A1">
        <w:tc>
          <w:tcPr>
            <w:tcW w:w="1388" w:type="dxa"/>
          </w:tcPr>
          <w:p w14:paraId="1BB9BAE0" w14:textId="39380580" w:rsidR="00000BA0" w:rsidRPr="006A3105" w:rsidRDefault="00000BA0" w:rsidP="00CA3B0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A310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PSHCE</w:t>
            </w:r>
          </w:p>
          <w:p w14:paraId="3F42F366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6A3105">
              <w:rPr>
                <w:rFonts w:ascii="Comic Sans MS" w:hAnsi="Comic Sans MS"/>
                <w:i/>
                <w:sz w:val="24"/>
                <w:szCs w:val="24"/>
              </w:rPr>
              <w:t>Debate</w:t>
            </w:r>
          </w:p>
        </w:tc>
        <w:tc>
          <w:tcPr>
            <w:tcW w:w="2440" w:type="dxa"/>
            <w:gridSpan w:val="2"/>
          </w:tcPr>
          <w:p w14:paraId="06806999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Development of the class rules. </w:t>
            </w:r>
          </w:p>
          <w:p w14:paraId="075FC862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0971B1E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Visit from the school nurse to promote personal hygiene. Puppet role-play – situations to be resolved in small groups. </w:t>
            </w:r>
          </w:p>
          <w:p w14:paraId="3FF7F443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662882F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Rules of the classroom.</w:t>
            </w:r>
          </w:p>
          <w:p w14:paraId="2D0F29D9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9C53B34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Identify and name emotions.</w:t>
            </w:r>
          </w:p>
          <w:p w14:paraId="5E7D1DC5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0EBED48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Importance of washing hands (after the park)</w:t>
            </w:r>
          </w:p>
          <w:p w14:paraId="75FA870B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71BB16D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Turn taking/ sharing at the park.</w:t>
            </w:r>
          </w:p>
          <w:p w14:paraId="6C726E59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D003EAB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Circle time: rules and expectations, </w:t>
            </w:r>
            <w:proofErr w:type="spellStart"/>
            <w:r w:rsidRPr="006A3105">
              <w:rPr>
                <w:rFonts w:ascii="Comic Sans MS" w:hAnsi="Comic Sans MS"/>
                <w:sz w:val="20"/>
                <w:szCs w:val="20"/>
              </w:rPr>
              <w:t>behavior</w:t>
            </w:r>
            <w:proofErr w:type="spellEnd"/>
            <w:r w:rsidRPr="006A3105">
              <w:rPr>
                <w:rFonts w:ascii="Comic Sans MS" w:hAnsi="Comic Sans MS"/>
                <w:sz w:val="20"/>
                <w:szCs w:val="20"/>
              </w:rPr>
              <w:t xml:space="preserve"> and the traffic lights.</w:t>
            </w:r>
          </w:p>
        </w:tc>
        <w:tc>
          <w:tcPr>
            <w:tcW w:w="2126" w:type="dxa"/>
            <w:gridSpan w:val="2"/>
          </w:tcPr>
          <w:p w14:paraId="0D712D85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lastRenderedPageBreak/>
              <w:t>The Underwear Rule</w:t>
            </w:r>
          </w:p>
          <w:p w14:paraId="49EC037C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PANTS – </w:t>
            </w:r>
            <w:hyperlink r:id="rId8" w:history="1">
              <w:r w:rsidRPr="006A3105">
                <w:rPr>
                  <w:rStyle w:val="Hyperlink"/>
                  <w:rFonts w:ascii="Comic Sans MS" w:hAnsi="Comic Sans MS"/>
                  <w:sz w:val="20"/>
                  <w:szCs w:val="20"/>
                </w:rPr>
                <w:t>www.nspcc.org.uk</w:t>
              </w:r>
            </w:hyperlink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E4E806A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4A15094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Label the parts of the body.</w:t>
            </w:r>
          </w:p>
          <w:p w14:paraId="5B9D1129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3A8321B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SEAL stories- unkind/kind.</w:t>
            </w:r>
          </w:p>
        </w:tc>
        <w:tc>
          <w:tcPr>
            <w:tcW w:w="2268" w:type="dxa"/>
            <w:gridSpan w:val="2"/>
          </w:tcPr>
          <w:p w14:paraId="5696F1FA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Mother’s Day- special person.</w:t>
            </w:r>
          </w:p>
          <w:p w14:paraId="77CDD830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EEB9782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Invite a visitor in from the community.</w:t>
            </w:r>
          </w:p>
          <w:p w14:paraId="1F2029A0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FE998F9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Library visit.</w:t>
            </w:r>
          </w:p>
          <w:p w14:paraId="2F9E44A0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5BB827E" w14:textId="77777777" w:rsidR="00000BA0" w:rsidRPr="006A3105" w:rsidRDefault="00000BA0" w:rsidP="0044591A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Caring for members of the family.</w:t>
            </w:r>
          </w:p>
          <w:p w14:paraId="658A09D7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14:paraId="7BA876C9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Show and tell- hobbies/ clubs/ outside school.</w:t>
            </w:r>
          </w:p>
          <w:p w14:paraId="08E1FCA0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0A5467D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Transitioning from a Prince to a King and Princess to Queen.</w:t>
            </w:r>
          </w:p>
          <w:p w14:paraId="3F8E0460" w14:textId="77777777" w:rsidR="00000BA0" w:rsidRPr="006A3105" w:rsidRDefault="00000BA0" w:rsidP="00CA3B0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55" w:type="dxa"/>
            <w:gridSpan w:val="2"/>
          </w:tcPr>
          <w:p w14:paraId="464A9DFB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Developing personal goals for when on the playground. </w:t>
            </w:r>
          </w:p>
          <w:p w14:paraId="379B8E7C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5B5FEE4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SEAL assembly- good/ bad pirates.</w:t>
            </w:r>
          </w:p>
          <w:p w14:paraId="1200547C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1B5E2DA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Discuss strengths (sports day)</w:t>
            </w:r>
          </w:p>
          <w:p w14:paraId="29CC9BD0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Set goal to achieve before year 2.</w:t>
            </w:r>
          </w:p>
        </w:tc>
        <w:tc>
          <w:tcPr>
            <w:tcW w:w="1437" w:type="dxa"/>
          </w:tcPr>
          <w:p w14:paraId="29825381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 xml:space="preserve">Creating water safety posters in teams. </w:t>
            </w:r>
          </w:p>
          <w:p w14:paraId="07CA46A5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604E60E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Library borrowing and returning books.</w:t>
            </w:r>
          </w:p>
          <w:p w14:paraId="34FA972E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C868F5D" w14:textId="77777777" w:rsidR="00000BA0" w:rsidRPr="006A3105" w:rsidRDefault="00000BA0" w:rsidP="0085121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136997C" w14:textId="77777777" w:rsidR="00000BA0" w:rsidRPr="006A3105" w:rsidRDefault="00000BA0" w:rsidP="00887AEE">
            <w:pPr>
              <w:rPr>
                <w:rFonts w:ascii="Comic Sans MS" w:hAnsi="Comic Sans MS"/>
                <w:sz w:val="20"/>
                <w:szCs w:val="20"/>
              </w:rPr>
            </w:pPr>
            <w:r w:rsidRPr="006A3105">
              <w:rPr>
                <w:rFonts w:ascii="Comic Sans MS" w:hAnsi="Comic Sans MS"/>
                <w:sz w:val="20"/>
                <w:szCs w:val="20"/>
              </w:rPr>
              <w:t>How to be safe at the seaside.</w:t>
            </w:r>
          </w:p>
        </w:tc>
      </w:tr>
    </w:tbl>
    <w:p w14:paraId="2770C7C8" w14:textId="77777777" w:rsidR="00E4184C" w:rsidRPr="006F5E06" w:rsidRDefault="00E4184C" w:rsidP="00BE3E06">
      <w:pPr>
        <w:jc w:val="center"/>
        <w:rPr>
          <w:rFonts w:ascii="Comic Sans MS" w:hAnsi="Comic Sans MS"/>
          <w:sz w:val="20"/>
          <w:szCs w:val="20"/>
        </w:rPr>
      </w:pPr>
    </w:p>
    <w:sectPr w:rsidR="00E4184C" w:rsidRPr="006F5E06" w:rsidSect="00E4184C">
      <w:pgSz w:w="15840" w:h="12240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T22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8474D8"/>
    <w:multiLevelType w:val="hybridMultilevel"/>
    <w:tmpl w:val="A12E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23B0C"/>
    <w:multiLevelType w:val="hybridMultilevel"/>
    <w:tmpl w:val="1C8ED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95286"/>
    <w:multiLevelType w:val="hybridMultilevel"/>
    <w:tmpl w:val="5554E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F42A7"/>
    <w:multiLevelType w:val="hybridMultilevel"/>
    <w:tmpl w:val="A4306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927C9"/>
    <w:multiLevelType w:val="hybridMultilevel"/>
    <w:tmpl w:val="23D616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001EA5"/>
    <w:multiLevelType w:val="hybridMultilevel"/>
    <w:tmpl w:val="A0C2A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27C10"/>
    <w:multiLevelType w:val="hybridMultilevel"/>
    <w:tmpl w:val="A81C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8720C"/>
    <w:multiLevelType w:val="hybridMultilevel"/>
    <w:tmpl w:val="F2F09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2F7F2E"/>
    <w:multiLevelType w:val="hybridMultilevel"/>
    <w:tmpl w:val="3F6CA08A"/>
    <w:lvl w:ilvl="0" w:tplc="07B041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C2A23"/>
    <w:multiLevelType w:val="hybridMultilevel"/>
    <w:tmpl w:val="7B864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E4CFA"/>
    <w:multiLevelType w:val="hybridMultilevel"/>
    <w:tmpl w:val="AEA6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2E6D8E"/>
    <w:multiLevelType w:val="hybridMultilevel"/>
    <w:tmpl w:val="63FC3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160CF9"/>
    <w:multiLevelType w:val="hybridMultilevel"/>
    <w:tmpl w:val="D5862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3F7FBF"/>
    <w:multiLevelType w:val="hybridMultilevel"/>
    <w:tmpl w:val="0ADE67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B6DC6"/>
    <w:multiLevelType w:val="hybridMultilevel"/>
    <w:tmpl w:val="2592C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4004A8"/>
    <w:multiLevelType w:val="hybridMultilevel"/>
    <w:tmpl w:val="C946F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7967A4"/>
    <w:multiLevelType w:val="hybridMultilevel"/>
    <w:tmpl w:val="2DCC73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A5942"/>
    <w:multiLevelType w:val="hybridMultilevel"/>
    <w:tmpl w:val="0DFE2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35D44"/>
    <w:multiLevelType w:val="hybridMultilevel"/>
    <w:tmpl w:val="A74EE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AC2EAA"/>
    <w:multiLevelType w:val="hybridMultilevel"/>
    <w:tmpl w:val="EAD4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A86125"/>
    <w:multiLevelType w:val="hybridMultilevel"/>
    <w:tmpl w:val="9B2A2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030239"/>
    <w:multiLevelType w:val="multilevel"/>
    <w:tmpl w:val="58205A1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EF6045"/>
    <w:multiLevelType w:val="hybridMultilevel"/>
    <w:tmpl w:val="31C47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6B6A10"/>
    <w:multiLevelType w:val="hybridMultilevel"/>
    <w:tmpl w:val="48543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1B294B"/>
    <w:multiLevelType w:val="hybridMultilevel"/>
    <w:tmpl w:val="A5AADB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1C2F67"/>
    <w:multiLevelType w:val="hybridMultilevel"/>
    <w:tmpl w:val="27125378"/>
    <w:lvl w:ilvl="0" w:tplc="BCD4C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EDA525D"/>
    <w:multiLevelType w:val="hybridMultilevel"/>
    <w:tmpl w:val="21AAE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8567B9"/>
    <w:multiLevelType w:val="hybridMultilevel"/>
    <w:tmpl w:val="CCF46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451023"/>
    <w:multiLevelType w:val="hybridMultilevel"/>
    <w:tmpl w:val="81003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153CA1"/>
    <w:multiLevelType w:val="hybridMultilevel"/>
    <w:tmpl w:val="72882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A667DD"/>
    <w:multiLevelType w:val="hybridMultilevel"/>
    <w:tmpl w:val="910AC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0C72F0"/>
    <w:multiLevelType w:val="hybridMultilevel"/>
    <w:tmpl w:val="95823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710D6B"/>
    <w:multiLevelType w:val="hybridMultilevel"/>
    <w:tmpl w:val="27125378"/>
    <w:lvl w:ilvl="0" w:tplc="BCD4C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A2044B0"/>
    <w:multiLevelType w:val="hybridMultilevel"/>
    <w:tmpl w:val="C57CB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1E6C14"/>
    <w:multiLevelType w:val="hybridMultilevel"/>
    <w:tmpl w:val="0D5C0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BC7F53"/>
    <w:multiLevelType w:val="hybridMultilevel"/>
    <w:tmpl w:val="A5AADB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822081"/>
    <w:multiLevelType w:val="hybridMultilevel"/>
    <w:tmpl w:val="7C88F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E55483"/>
    <w:multiLevelType w:val="hybridMultilevel"/>
    <w:tmpl w:val="F30A8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9F12D6"/>
    <w:multiLevelType w:val="hybridMultilevel"/>
    <w:tmpl w:val="34C85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B314EB"/>
    <w:multiLevelType w:val="hybridMultilevel"/>
    <w:tmpl w:val="420E84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AF0372E"/>
    <w:multiLevelType w:val="hybridMultilevel"/>
    <w:tmpl w:val="1FAED9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B044034"/>
    <w:multiLevelType w:val="hybridMultilevel"/>
    <w:tmpl w:val="BDE81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333480"/>
    <w:multiLevelType w:val="hybridMultilevel"/>
    <w:tmpl w:val="8D00D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1A505A"/>
    <w:multiLevelType w:val="hybridMultilevel"/>
    <w:tmpl w:val="951E2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885341"/>
    <w:multiLevelType w:val="hybridMultilevel"/>
    <w:tmpl w:val="55424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61613B"/>
    <w:multiLevelType w:val="hybridMultilevel"/>
    <w:tmpl w:val="27125378"/>
    <w:lvl w:ilvl="0" w:tplc="BCD4C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E9314B6"/>
    <w:multiLevelType w:val="hybridMultilevel"/>
    <w:tmpl w:val="578C2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A3524E"/>
    <w:multiLevelType w:val="hybridMultilevel"/>
    <w:tmpl w:val="A2483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5"/>
  </w:num>
  <w:num w:numId="3">
    <w:abstractNumId w:val="38"/>
  </w:num>
  <w:num w:numId="4">
    <w:abstractNumId w:val="27"/>
  </w:num>
  <w:num w:numId="5">
    <w:abstractNumId w:val="34"/>
  </w:num>
  <w:num w:numId="6">
    <w:abstractNumId w:val="23"/>
  </w:num>
  <w:num w:numId="7">
    <w:abstractNumId w:val="3"/>
  </w:num>
  <w:num w:numId="8">
    <w:abstractNumId w:val="1"/>
  </w:num>
  <w:num w:numId="9">
    <w:abstractNumId w:val="11"/>
  </w:num>
  <w:num w:numId="10">
    <w:abstractNumId w:val="32"/>
  </w:num>
  <w:num w:numId="11">
    <w:abstractNumId w:val="16"/>
  </w:num>
  <w:num w:numId="12">
    <w:abstractNumId w:val="13"/>
  </w:num>
  <w:num w:numId="13">
    <w:abstractNumId w:val="21"/>
  </w:num>
  <w:num w:numId="14">
    <w:abstractNumId w:val="7"/>
  </w:num>
  <w:num w:numId="15">
    <w:abstractNumId w:val="10"/>
  </w:num>
  <w:num w:numId="16">
    <w:abstractNumId w:val="20"/>
  </w:num>
  <w:num w:numId="17">
    <w:abstractNumId w:val="22"/>
  </w:num>
  <w:num w:numId="18">
    <w:abstractNumId w:val="39"/>
  </w:num>
  <w:num w:numId="19">
    <w:abstractNumId w:val="36"/>
  </w:num>
  <w:num w:numId="20">
    <w:abstractNumId w:val="46"/>
  </w:num>
  <w:num w:numId="21">
    <w:abstractNumId w:val="25"/>
  </w:num>
  <w:num w:numId="22">
    <w:abstractNumId w:val="17"/>
  </w:num>
  <w:num w:numId="23">
    <w:abstractNumId w:val="26"/>
  </w:num>
  <w:num w:numId="24">
    <w:abstractNumId w:val="2"/>
  </w:num>
  <w:num w:numId="25">
    <w:abstractNumId w:val="9"/>
  </w:num>
  <w:num w:numId="26">
    <w:abstractNumId w:val="33"/>
  </w:num>
  <w:num w:numId="27">
    <w:abstractNumId w:val="14"/>
  </w:num>
  <w:num w:numId="28">
    <w:abstractNumId w:val="41"/>
  </w:num>
  <w:num w:numId="29">
    <w:abstractNumId w:val="42"/>
  </w:num>
  <w:num w:numId="30">
    <w:abstractNumId w:val="5"/>
  </w:num>
  <w:num w:numId="31">
    <w:abstractNumId w:val="40"/>
  </w:num>
  <w:num w:numId="32">
    <w:abstractNumId w:val="47"/>
  </w:num>
  <w:num w:numId="33">
    <w:abstractNumId w:val="48"/>
  </w:num>
  <w:num w:numId="34">
    <w:abstractNumId w:val="8"/>
  </w:num>
  <w:num w:numId="35">
    <w:abstractNumId w:val="24"/>
  </w:num>
  <w:num w:numId="36">
    <w:abstractNumId w:val="44"/>
  </w:num>
  <w:num w:numId="37">
    <w:abstractNumId w:val="37"/>
  </w:num>
  <w:num w:numId="38">
    <w:abstractNumId w:val="31"/>
  </w:num>
  <w:num w:numId="39">
    <w:abstractNumId w:val="18"/>
  </w:num>
  <w:num w:numId="40">
    <w:abstractNumId w:val="28"/>
  </w:num>
  <w:num w:numId="41">
    <w:abstractNumId w:val="19"/>
  </w:num>
  <w:num w:numId="42">
    <w:abstractNumId w:val="45"/>
  </w:num>
  <w:num w:numId="43">
    <w:abstractNumId w:val="30"/>
  </w:num>
  <w:num w:numId="44">
    <w:abstractNumId w:val="12"/>
  </w:num>
  <w:num w:numId="45">
    <w:abstractNumId w:val="4"/>
  </w:num>
  <w:num w:numId="46">
    <w:abstractNumId w:val="29"/>
  </w:num>
  <w:num w:numId="47">
    <w:abstractNumId w:val="15"/>
  </w:num>
  <w:num w:numId="48">
    <w:abstractNumId w:val="43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E06"/>
    <w:rsid w:val="00000BA0"/>
    <w:rsid w:val="00030BF8"/>
    <w:rsid w:val="00077B8D"/>
    <w:rsid w:val="0009056E"/>
    <w:rsid w:val="000B181C"/>
    <w:rsid w:val="000C083B"/>
    <w:rsid w:val="001025B0"/>
    <w:rsid w:val="001233EC"/>
    <w:rsid w:val="001376F8"/>
    <w:rsid w:val="00144C2A"/>
    <w:rsid w:val="001470F8"/>
    <w:rsid w:val="001543C7"/>
    <w:rsid w:val="00175857"/>
    <w:rsid w:val="001809D0"/>
    <w:rsid w:val="00193C68"/>
    <w:rsid w:val="001C3BEB"/>
    <w:rsid w:val="00252F8F"/>
    <w:rsid w:val="002731A1"/>
    <w:rsid w:val="003354F9"/>
    <w:rsid w:val="003660AF"/>
    <w:rsid w:val="003A391B"/>
    <w:rsid w:val="003B6A23"/>
    <w:rsid w:val="003E17AD"/>
    <w:rsid w:val="00401BC2"/>
    <w:rsid w:val="00424ECF"/>
    <w:rsid w:val="004260EB"/>
    <w:rsid w:val="0044591A"/>
    <w:rsid w:val="004D4971"/>
    <w:rsid w:val="004E173C"/>
    <w:rsid w:val="004E33E8"/>
    <w:rsid w:val="004E5B2F"/>
    <w:rsid w:val="004F0444"/>
    <w:rsid w:val="00574626"/>
    <w:rsid w:val="005A6C25"/>
    <w:rsid w:val="00613885"/>
    <w:rsid w:val="00656774"/>
    <w:rsid w:val="00683C9D"/>
    <w:rsid w:val="006A3105"/>
    <w:rsid w:val="006D18A5"/>
    <w:rsid w:val="006D3D8E"/>
    <w:rsid w:val="006E53CD"/>
    <w:rsid w:val="006F5E06"/>
    <w:rsid w:val="00754316"/>
    <w:rsid w:val="00802BD7"/>
    <w:rsid w:val="008077E0"/>
    <w:rsid w:val="00824579"/>
    <w:rsid w:val="008252E8"/>
    <w:rsid w:val="0085121F"/>
    <w:rsid w:val="00887AEE"/>
    <w:rsid w:val="008969B8"/>
    <w:rsid w:val="008B2F9A"/>
    <w:rsid w:val="008C6E01"/>
    <w:rsid w:val="00924A7B"/>
    <w:rsid w:val="00944C91"/>
    <w:rsid w:val="009A5ABC"/>
    <w:rsid w:val="009C0ADB"/>
    <w:rsid w:val="00A16AD4"/>
    <w:rsid w:val="00A2473A"/>
    <w:rsid w:val="00A31AD7"/>
    <w:rsid w:val="00A50BC8"/>
    <w:rsid w:val="00A732D6"/>
    <w:rsid w:val="00AA22C5"/>
    <w:rsid w:val="00AD6A88"/>
    <w:rsid w:val="00AE0765"/>
    <w:rsid w:val="00B07534"/>
    <w:rsid w:val="00B60BED"/>
    <w:rsid w:val="00B835A1"/>
    <w:rsid w:val="00BE3E06"/>
    <w:rsid w:val="00C3514A"/>
    <w:rsid w:val="00CA3B0B"/>
    <w:rsid w:val="00CB6286"/>
    <w:rsid w:val="00CD66E8"/>
    <w:rsid w:val="00CF502F"/>
    <w:rsid w:val="00D1411F"/>
    <w:rsid w:val="00D37FFC"/>
    <w:rsid w:val="00D72BC8"/>
    <w:rsid w:val="00D73D8D"/>
    <w:rsid w:val="00DD2C25"/>
    <w:rsid w:val="00DD6B3B"/>
    <w:rsid w:val="00DE13F3"/>
    <w:rsid w:val="00DF4CFF"/>
    <w:rsid w:val="00E4184C"/>
    <w:rsid w:val="00E6125A"/>
    <w:rsid w:val="00E671EF"/>
    <w:rsid w:val="00EB2E42"/>
    <w:rsid w:val="00F16AD8"/>
    <w:rsid w:val="00F70C94"/>
    <w:rsid w:val="00FB29D6"/>
    <w:rsid w:val="00FB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896B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E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1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3B0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CA3B0B"/>
    <w:pPr>
      <w:spacing w:after="0" w:line="24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73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44C91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4459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591A"/>
    <w:rPr>
      <w:color w:val="800080" w:themeColor="followedHyperlink"/>
      <w:u w:val="single"/>
    </w:rPr>
  </w:style>
  <w:style w:type="paragraph" w:customStyle="1" w:styleId="Fantastictparagraph">
    <w:name w:val="Fantastict paragraph"/>
    <w:basedOn w:val="Normal"/>
    <w:qFormat/>
    <w:rsid w:val="00401BC2"/>
    <w:pPr>
      <w:spacing w:after="0" w:line="240" w:lineRule="auto"/>
    </w:pPr>
    <w:rPr>
      <w:rFonts w:ascii="Calibri" w:eastAsia="Calibri" w:hAnsi="Calibri" w:cs="Arial"/>
      <w:color w:val="4A442A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E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1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3B0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CA3B0B"/>
    <w:pPr>
      <w:spacing w:after="0" w:line="24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73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44C91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4459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591A"/>
    <w:rPr>
      <w:color w:val="800080" w:themeColor="followedHyperlink"/>
      <w:u w:val="single"/>
    </w:rPr>
  </w:style>
  <w:style w:type="paragraph" w:customStyle="1" w:styleId="Fantastictparagraph">
    <w:name w:val="Fantastict paragraph"/>
    <w:basedOn w:val="Normal"/>
    <w:qFormat/>
    <w:rsid w:val="00401BC2"/>
    <w:pPr>
      <w:spacing w:after="0" w:line="240" w:lineRule="auto"/>
    </w:pPr>
    <w:rPr>
      <w:rFonts w:ascii="Calibri" w:eastAsia="Calibri" w:hAnsi="Calibri" w:cs="Arial"/>
      <w:color w:val="4A442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pcc.org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18FFD-782D-4FD3-9899-3CA156FD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F2DDE765</Template>
  <TotalTime>118</TotalTime>
  <Pages>13</Pages>
  <Words>3962</Words>
  <Characters>22586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Kingsfield First School</Company>
  <LinksUpToDate>false</LinksUpToDate>
  <CharactersWithSpaces>26496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R. Butler</dc:creator>
  <cp:lastModifiedBy>Rebecca R. Butler</cp:lastModifiedBy>
  <cp:revision>20</cp:revision>
  <cp:lastPrinted>2015-04-22T16:19:00Z</cp:lastPrinted>
  <dcterms:created xsi:type="dcterms:W3CDTF">2017-02-06T16:24:00Z</dcterms:created>
  <dcterms:modified xsi:type="dcterms:W3CDTF">2017-07-07T14:42:00Z</dcterms:modified>
</cp:coreProperties>
</file>